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BAECB" w14:textId="77777777" w:rsidR="00DB04A7" w:rsidRDefault="00DB04A7" w:rsidP="00DB04A7">
      <w:pPr>
        <w:pStyle w:val="Heading1"/>
        <w:rPr>
          <w:shd w:val="clear" w:color="auto" w:fill="FFFFFF"/>
        </w:rPr>
      </w:pPr>
    </w:p>
    <w:p w14:paraId="2B5D4E1B" w14:textId="77777777" w:rsidR="00DB04A7" w:rsidRDefault="00DB04A7" w:rsidP="00DB04A7">
      <w:pPr>
        <w:pStyle w:val="Heading1"/>
        <w:rPr>
          <w:shd w:val="clear" w:color="auto" w:fill="FFFFFF"/>
        </w:rPr>
      </w:pPr>
    </w:p>
    <w:p w14:paraId="64B665E9" w14:textId="252A4C9C" w:rsidR="0099705A" w:rsidRPr="00DB04A7" w:rsidRDefault="00DB04A7" w:rsidP="00DB04A7">
      <w:pPr>
        <w:pStyle w:val="Heading1"/>
      </w:pPr>
      <w:bookmarkStart w:id="0" w:name="_Toc239326776"/>
      <w:r>
        <w:t>P</w:t>
      </w:r>
      <w:r w:rsidR="74E59C9F" w:rsidRPr="1E4197E3">
        <w:t>rivacy Notice</w:t>
      </w:r>
      <w:r w:rsidR="00756C38" w:rsidRPr="00756C38">
        <w:rPr>
          <w:noProof/>
        </w:rPr>
        <w:t xml:space="preserve"> </w:t>
      </w:r>
      <w:r w:rsidR="002D59AF">
        <w:rPr>
          <w:noProof/>
        </w:rPr>
        <w:br/>
      </w:r>
      <w:r w:rsidR="0080573A" w:rsidRPr="00DB04A7">
        <w:t>Including Data Protection &amp; GDPR</w:t>
      </w:r>
      <w:bookmarkEnd w:id="0"/>
      <w:r w:rsidR="00756C38" w:rsidRPr="00DB04A7">
        <w:t xml:space="preserve"> </w:t>
      </w:r>
    </w:p>
    <w:p w14:paraId="08537C9F" w14:textId="77777777" w:rsidR="00756C38" w:rsidRDefault="00756C38" w:rsidP="00DB04A7">
      <w:pPr>
        <w:pStyle w:val="TOCHeading"/>
        <w:rPr>
          <w:rFonts w:eastAsiaTheme="minorEastAsia"/>
        </w:rPr>
      </w:pPr>
    </w:p>
    <w:sdt>
      <w:sdtPr>
        <w:rPr>
          <w:rFonts w:eastAsiaTheme="minorEastAsia" w:cstheme="minorBidi"/>
          <w:b w:val="0"/>
          <w:bCs w:val="0"/>
          <w:color w:val="auto"/>
          <w:sz w:val="24"/>
          <w:szCs w:val="24"/>
          <w:lang w:val="en-GB"/>
        </w:rPr>
        <w:id w:val="2119327647"/>
        <w:docPartObj>
          <w:docPartGallery w:val="Table of Contents"/>
          <w:docPartUnique/>
        </w:docPartObj>
      </w:sdtPr>
      <w:sdtEndPr>
        <w:rPr>
          <w:rFonts w:cs="Arial"/>
        </w:rPr>
      </w:sdtEndPr>
      <w:sdtContent>
        <w:p w14:paraId="7C05D552" w14:textId="3CB50A28" w:rsidR="00A95ED0" w:rsidRPr="00207B24" w:rsidRDefault="00A95ED0" w:rsidP="00DB04A7">
          <w:pPr>
            <w:pStyle w:val="TOCHeading"/>
            <w:rPr>
              <w:rStyle w:val="Heading2Char"/>
            </w:rPr>
          </w:pPr>
          <w:r w:rsidRPr="00207B24">
            <w:rPr>
              <w:rStyle w:val="Heading2Char"/>
            </w:rPr>
            <w:t>Contents</w:t>
          </w:r>
        </w:p>
        <w:p w14:paraId="6FCB0534" w14:textId="5CD12D11" w:rsidR="00573AE9" w:rsidRDefault="00A95ED0">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9326776" w:history="1">
            <w:r w:rsidR="00573AE9">
              <w:rPr>
                <w:noProof/>
                <w:webHidden/>
              </w:rPr>
              <w:fldChar w:fldCharType="begin"/>
            </w:r>
            <w:r w:rsidR="00573AE9">
              <w:rPr>
                <w:noProof/>
                <w:webHidden/>
              </w:rPr>
              <w:instrText xml:space="preserve"> PAGEREF _Toc239326776 \h </w:instrText>
            </w:r>
            <w:r w:rsidR="00573AE9">
              <w:rPr>
                <w:noProof/>
                <w:webHidden/>
              </w:rPr>
            </w:r>
            <w:r w:rsidR="00573AE9">
              <w:rPr>
                <w:noProof/>
                <w:webHidden/>
              </w:rPr>
              <w:fldChar w:fldCharType="separate"/>
            </w:r>
            <w:r w:rsidR="00207B24">
              <w:rPr>
                <w:noProof/>
                <w:webHidden/>
              </w:rPr>
              <w:t>1</w:t>
            </w:r>
            <w:r w:rsidR="00573AE9">
              <w:rPr>
                <w:noProof/>
                <w:webHidden/>
              </w:rPr>
              <w:fldChar w:fldCharType="end"/>
            </w:r>
          </w:hyperlink>
        </w:p>
        <w:p w14:paraId="5A9397BF" w14:textId="1E7A7D5F"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77" w:history="1">
            <w:r w:rsidRPr="001859DE">
              <w:rPr>
                <w:rStyle w:val="Hyperlink"/>
                <w:noProof/>
              </w:rPr>
              <w:t>About this Privacy Notice</w:t>
            </w:r>
            <w:r>
              <w:rPr>
                <w:noProof/>
                <w:webHidden/>
              </w:rPr>
              <w:tab/>
            </w:r>
            <w:r>
              <w:rPr>
                <w:noProof/>
                <w:webHidden/>
              </w:rPr>
              <w:fldChar w:fldCharType="begin"/>
            </w:r>
            <w:r>
              <w:rPr>
                <w:noProof/>
                <w:webHidden/>
              </w:rPr>
              <w:instrText xml:space="preserve"> PAGEREF _Toc239326777 \h </w:instrText>
            </w:r>
            <w:r>
              <w:rPr>
                <w:noProof/>
                <w:webHidden/>
              </w:rPr>
            </w:r>
            <w:r>
              <w:rPr>
                <w:noProof/>
                <w:webHidden/>
              </w:rPr>
              <w:fldChar w:fldCharType="separate"/>
            </w:r>
            <w:r w:rsidR="00207B24">
              <w:rPr>
                <w:noProof/>
                <w:webHidden/>
              </w:rPr>
              <w:t>2</w:t>
            </w:r>
            <w:r>
              <w:rPr>
                <w:noProof/>
                <w:webHidden/>
              </w:rPr>
              <w:fldChar w:fldCharType="end"/>
            </w:r>
          </w:hyperlink>
        </w:p>
        <w:p w14:paraId="6B315DF7" w14:textId="15BC3320"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78" w:history="1">
            <w:r w:rsidRPr="001859DE">
              <w:rPr>
                <w:rStyle w:val="Hyperlink"/>
                <w:noProof/>
              </w:rPr>
              <w:t>Data Protection Officer</w:t>
            </w:r>
            <w:r>
              <w:rPr>
                <w:noProof/>
                <w:webHidden/>
              </w:rPr>
              <w:tab/>
            </w:r>
            <w:r>
              <w:rPr>
                <w:noProof/>
                <w:webHidden/>
              </w:rPr>
              <w:fldChar w:fldCharType="begin"/>
            </w:r>
            <w:r>
              <w:rPr>
                <w:noProof/>
                <w:webHidden/>
              </w:rPr>
              <w:instrText xml:space="preserve"> PAGEREF _Toc239326778 \h </w:instrText>
            </w:r>
            <w:r>
              <w:rPr>
                <w:noProof/>
                <w:webHidden/>
              </w:rPr>
            </w:r>
            <w:r>
              <w:rPr>
                <w:noProof/>
                <w:webHidden/>
              </w:rPr>
              <w:fldChar w:fldCharType="separate"/>
            </w:r>
            <w:r w:rsidR="00207B24">
              <w:rPr>
                <w:noProof/>
                <w:webHidden/>
              </w:rPr>
              <w:t>3</w:t>
            </w:r>
            <w:r>
              <w:rPr>
                <w:noProof/>
                <w:webHidden/>
              </w:rPr>
              <w:fldChar w:fldCharType="end"/>
            </w:r>
          </w:hyperlink>
        </w:p>
        <w:p w14:paraId="5FEEB5EE" w14:textId="18D64370"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79" w:history="1">
            <w:r w:rsidRPr="001859DE">
              <w:rPr>
                <w:rStyle w:val="Hyperlink"/>
                <w:noProof/>
              </w:rPr>
              <w:t>What data do we collect about you?</w:t>
            </w:r>
            <w:r>
              <w:rPr>
                <w:noProof/>
                <w:webHidden/>
              </w:rPr>
              <w:tab/>
            </w:r>
            <w:r>
              <w:rPr>
                <w:noProof/>
                <w:webHidden/>
              </w:rPr>
              <w:fldChar w:fldCharType="begin"/>
            </w:r>
            <w:r>
              <w:rPr>
                <w:noProof/>
                <w:webHidden/>
              </w:rPr>
              <w:instrText xml:space="preserve"> PAGEREF _Toc239326779 \h </w:instrText>
            </w:r>
            <w:r>
              <w:rPr>
                <w:noProof/>
                <w:webHidden/>
              </w:rPr>
            </w:r>
            <w:r>
              <w:rPr>
                <w:noProof/>
                <w:webHidden/>
              </w:rPr>
              <w:fldChar w:fldCharType="separate"/>
            </w:r>
            <w:r w:rsidR="00207B24">
              <w:rPr>
                <w:noProof/>
                <w:webHidden/>
              </w:rPr>
              <w:t>3</w:t>
            </w:r>
            <w:r>
              <w:rPr>
                <w:noProof/>
                <w:webHidden/>
              </w:rPr>
              <w:fldChar w:fldCharType="end"/>
            </w:r>
          </w:hyperlink>
        </w:p>
        <w:p w14:paraId="63C64632" w14:textId="054C9C9E"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0" w:history="1">
            <w:r w:rsidRPr="001859DE">
              <w:rPr>
                <w:rStyle w:val="Hyperlink"/>
                <w:noProof/>
              </w:rPr>
              <w:t>How do we collect your personal data?</w:t>
            </w:r>
            <w:r>
              <w:rPr>
                <w:noProof/>
                <w:webHidden/>
              </w:rPr>
              <w:tab/>
            </w:r>
            <w:r>
              <w:rPr>
                <w:noProof/>
                <w:webHidden/>
              </w:rPr>
              <w:fldChar w:fldCharType="begin"/>
            </w:r>
            <w:r>
              <w:rPr>
                <w:noProof/>
                <w:webHidden/>
              </w:rPr>
              <w:instrText xml:space="preserve"> PAGEREF _Toc239326780 \h </w:instrText>
            </w:r>
            <w:r>
              <w:rPr>
                <w:noProof/>
                <w:webHidden/>
              </w:rPr>
            </w:r>
            <w:r>
              <w:rPr>
                <w:noProof/>
                <w:webHidden/>
              </w:rPr>
              <w:fldChar w:fldCharType="separate"/>
            </w:r>
            <w:r w:rsidR="00207B24">
              <w:rPr>
                <w:noProof/>
                <w:webHidden/>
              </w:rPr>
              <w:t>4</w:t>
            </w:r>
            <w:r>
              <w:rPr>
                <w:noProof/>
                <w:webHidden/>
              </w:rPr>
              <w:fldChar w:fldCharType="end"/>
            </w:r>
          </w:hyperlink>
        </w:p>
        <w:p w14:paraId="487FEB18" w14:textId="7BE628CD"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1" w:history="1">
            <w:r w:rsidRPr="001859DE">
              <w:rPr>
                <w:rStyle w:val="Hyperlink"/>
                <w:noProof/>
              </w:rPr>
              <w:t>How we use your personal data</w:t>
            </w:r>
            <w:r>
              <w:rPr>
                <w:noProof/>
                <w:webHidden/>
              </w:rPr>
              <w:tab/>
            </w:r>
            <w:r>
              <w:rPr>
                <w:noProof/>
                <w:webHidden/>
              </w:rPr>
              <w:fldChar w:fldCharType="begin"/>
            </w:r>
            <w:r>
              <w:rPr>
                <w:noProof/>
                <w:webHidden/>
              </w:rPr>
              <w:instrText xml:space="preserve"> PAGEREF _Toc239326781 \h </w:instrText>
            </w:r>
            <w:r>
              <w:rPr>
                <w:noProof/>
                <w:webHidden/>
              </w:rPr>
            </w:r>
            <w:r>
              <w:rPr>
                <w:noProof/>
                <w:webHidden/>
              </w:rPr>
              <w:fldChar w:fldCharType="separate"/>
            </w:r>
            <w:r w:rsidR="00207B24">
              <w:rPr>
                <w:noProof/>
                <w:webHidden/>
              </w:rPr>
              <w:t>4</w:t>
            </w:r>
            <w:r>
              <w:rPr>
                <w:noProof/>
                <w:webHidden/>
              </w:rPr>
              <w:fldChar w:fldCharType="end"/>
            </w:r>
          </w:hyperlink>
        </w:p>
        <w:p w14:paraId="6E6AC604" w14:textId="7FC75EEC"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2" w:history="1">
            <w:r w:rsidRPr="001859DE">
              <w:rPr>
                <w:rStyle w:val="Hyperlink"/>
                <w:noProof/>
              </w:rPr>
              <w:t>How we use your personal data: summary table</w:t>
            </w:r>
            <w:r>
              <w:rPr>
                <w:noProof/>
                <w:webHidden/>
              </w:rPr>
              <w:tab/>
            </w:r>
            <w:r>
              <w:rPr>
                <w:noProof/>
                <w:webHidden/>
              </w:rPr>
              <w:fldChar w:fldCharType="begin"/>
            </w:r>
            <w:r>
              <w:rPr>
                <w:noProof/>
                <w:webHidden/>
              </w:rPr>
              <w:instrText xml:space="preserve"> PAGEREF _Toc239326782 \h </w:instrText>
            </w:r>
            <w:r>
              <w:rPr>
                <w:noProof/>
                <w:webHidden/>
              </w:rPr>
            </w:r>
            <w:r>
              <w:rPr>
                <w:noProof/>
                <w:webHidden/>
              </w:rPr>
              <w:fldChar w:fldCharType="separate"/>
            </w:r>
            <w:r w:rsidR="00207B24">
              <w:rPr>
                <w:noProof/>
                <w:webHidden/>
              </w:rPr>
              <w:t>6</w:t>
            </w:r>
            <w:r>
              <w:rPr>
                <w:noProof/>
                <w:webHidden/>
              </w:rPr>
              <w:fldChar w:fldCharType="end"/>
            </w:r>
          </w:hyperlink>
        </w:p>
        <w:p w14:paraId="113B808A" w14:textId="4FA4BE2D"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3" w:history="1">
            <w:r w:rsidRPr="001859DE">
              <w:rPr>
                <w:rStyle w:val="Hyperlink"/>
                <w:noProof/>
              </w:rPr>
              <w:t>Marketing communications</w:t>
            </w:r>
            <w:r>
              <w:rPr>
                <w:noProof/>
                <w:webHidden/>
              </w:rPr>
              <w:tab/>
            </w:r>
            <w:r>
              <w:rPr>
                <w:noProof/>
                <w:webHidden/>
              </w:rPr>
              <w:fldChar w:fldCharType="begin"/>
            </w:r>
            <w:r>
              <w:rPr>
                <w:noProof/>
                <w:webHidden/>
              </w:rPr>
              <w:instrText xml:space="preserve"> PAGEREF _Toc239326783 \h </w:instrText>
            </w:r>
            <w:r>
              <w:rPr>
                <w:noProof/>
                <w:webHidden/>
              </w:rPr>
            </w:r>
            <w:r>
              <w:rPr>
                <w:noProof/>
                <w:webHidden/>
              </w:rPr>
              <w:fldChar w:fldCharType="separate"/>
            </w:r>
            <w:r w:rsidR="00207B24">
              <w:rPr>
                <w:noProof/>
                <w:webHidden/>
              </w:rPr>
              <w:t>7</w:t>
            </w:r>
            <w:r>
              <w:rPr>
                <w:noProof/>
                <w:webHidden/>
              </w:rPr>
              <w:fldChar w:fldCharType="end"/>
            </w:r>
          </w:hyperlink>
        </w:p>
        <w:p w14:paraId="32BEF5FD" w14:textId="47C861EC"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4" w:history="1">
            <w:r w:rsidRPr="001859DE">
              <w:rPr>
                <w:rStyle w:val="Hyperlink"/>
                <w:noProof/>
              </w:rPr>
              <w:t>How we keep your personal data secure</w:t>
            </w:r>
            <w:r>
              <w:rPr>
                <w:noProof/>
                <w:webHidden/>
              </w:rPr>
              <w:tab/>
            </w:r>
            <w:r>
              <w:rPr>
                <w:noProof/>
                <w:webHidden/>
              </w:rPr>
              <w:fldChar w:fldCharType="begin"/>
            </w:r>
            <w:r>
              <w:rPr>
                <w:noProof/>
                <w:webHidden/>
              </w:rPr>
              <w:instrText xml:space="preserve"> PAGEREF _Toc239326784 \h </w:instrText>
            </w:r>
            <w:r>
              <w:rPr>
                <w:noProof/>
                <w:webHidden/>
              </w:rPr>
            </w:r>
            <w:r>
              <w:rPr>
                <w:noProof/>
                <w:webHidden/>
              </w:rPr>
              <w:fldChar w:fldCharType="separate"/>
            </w:r>
            <w:r w:rsidR="00207B24">
              <w:rPr>
                <w:noProof/>
                <w:webHidden/>
              </w:rPr>
              <w:t>7</w:t>
            </w:r>
            <w:r>
              <w:rPr>
                <w:noProof/>
                <w:webHidden/>
              </w:rPr>
              <w:fldChar w:fldCharType="end"/>
            </w:r>
          </w:hyperlink>
        </w:p>
        <w:p w14:paraId="62EFCC2A" w14:textId="514B9FD9"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5" w:history="1">
            <w:r w:rsidRPr="001859DE">
              <w:rPr>
                <w:rStyle w:val="Hyperlink"/>
                <w:noProof/>
              </w:rPr>
              <w:t>How long do we retain your personal data?</w:t>
            </w:r>
            <w:r>
              <w:rPr>
                <w:noProof/>
                <w:webHidden/>
              </w:rPr>
              <w:tab/>
            </w:r>
            <w:r>
              <w:rPr>
                <w:noProof/>
                <w:webHidden/>
              </w:rPr>
              <w:fldChar w:fldCharType="begin"/>
            </w:r>
            <w:r>
              <w:rPr>
                <w:noProof/>
                <w:webHidden/>
              </w:rPr>
              <w:instrText xml:space="preserve"> PAGEREF _Toc239326785 \h </w:instrText>
            </w:r>
            <w:r>
              <w:rPr>
                <w:noProof/>
                <w:webHidden/>
              </w:rPr>
            </w:r>
            <w:r>
              <w:rPr>
                <w:noProof/>
                <w:webHidden/>
              </w:rPr>
              <w:fldChar w:fldCharType="separate"/>
            </w:r>
            <w:r w:rsidR="00207B24">
              <w:rPr>
                <w:noProof/>
                <w:webHidden/>
              </w:rPr>
              <w:t>8</w:t>
            </w:r>
            <w:r>
              <w:rPr>
                <w:noProof/>
                <w:webHidden/>
              </w:rPr>
              <w:fldChar w:fldCharType="end"/>
            </w:r>
          </w:hyperlink>
        </w:p>
        <w:p w14:paraId="24785E9F" w14:textId="7EAF284B"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6" w:history="1">
            <w:r w:rsidRPr="001859DE">
              <w:rPr>
                <w:rStyle w:val="Hyperlink"/>
                <w:noProof/>
              </w:rPr>
              <w:t>Sharing data with third party providers</w:t>
            </w:r>
            <w:r>
              <w:rPr>
                <w:noProof/>
                <w:webHidden/>
              </w:rPr>
              <w:tab/>
            </w:r>
            <w:r>
              <w:rPr>
                <w:noProof/>
                <w:webHidden/>
              </w:rPr>
              <w:fldChar w:fldCharType="begin"/>
            </w:r>
            <w:r>
              <w:rPr>
                <w:noProof/>
                <w:webHidden/>
              </w:rPr>
              <w:instrText xml:space="preserve"> PAGEREF _Toc239326786 \h </w:instrText>
            </w:r>
            <w:r>
              <w:rPr>
                <w:noProof/>
                <w:webHidden/>
              </w:rPr>
            </w:r>
            <w:r>
              <w:rPr>
                <w:noProof/>
                <w:webHidden/>
              </w:rPr>
              <w:fldChar w:fldCharType="separate"/>
            </w:r>
            <w:r w:rsidR="00207B24">
              <w:rPr>
                <w:noProof/>
                <w:webHidden/>
              </w:rPr>
              <w:t>8</w:t>
            </w:r>
            <w:r>
              <w:rPr>
                <w:noProof/>
                <w:webHidden/>
              </w:rPr>
              <w:fldChar w:fldCharType="end"/>
            </w:r>
          </w:hyperlink>
        </w:p>
        <w:p w14:paraId="38D2BACD" w14:textId="2B61E607"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7" w:history="1">
            <w:r w:rsidRPr="001859DE">
              <w:rPr>
                <w:rStyle w:val="Hyperlink"/>
                <w:noProof/>
              </w:rPr>
              <w:t>Your data privacy rights</w:t>
            </w:r>
            <w:r>
              <w:rPr>
                <w:noProof/>
                <w:webHidden/>
              </w:rPr>
              <w:tab/>
            </w:r>
            <w:r>
              <w:rPr>
                <w:noProof/>
                <w:webHidden/>
              </w:rPr>
              <w:fldChar w:fldCharType="begin"/>
            </w:r>
            <w:r>
              <w:rPr>
                <w:noProof/>
                <w:webHidden/>
              </w:rPr>
              <w:instrText xml:space="preserve"> PAGEREF _Toc239326787 \h </w:instrText>
            </w:r>
            <w:r>
              <w:rPr>
                <w:noProof/>
                <w:webHidden/>
              </w:rPr>
            </w:r>
            <w:r>
              <w:rPr>
                <w:noProof/>
                <w:webHidden/>
              </w:rPr>
              <w:fldChar w:fldCharType="separate"/>
            </w:r>
            <w:r w:rsidR="00207B24">
              <w:rPr>
                <w:noProof/>
                <w:webHidden/>
              </w:rPr>
              <w:t>9</w:t>
            </w:r>
            <w:r>
              <w:rPr>
                <w:noProof/>
                <w:webHidden/>
              </w:rPr>
              <w:fldChar w:fldCharType="end"/>
            </w:r>
          </w:hyperlink>
        </w:p>
        <w:p w14:paraId="0755176E" w14:textId="6C852CF9"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8" w:history="1">
            <w:r w:rsidRPr="001859DE">
              <w:rPr>
                <w:rStyle w:val="Hyperlink"/>
                <w:noProof/>
              </w:rPr>
              <w:t>Transferring data internationally</w:t>
            </w:r>
            <w:r>
              <w:rPr>
                <w:noProof/>
                <w:webHidden/>
              </w:rPr>
              <w:tab/>
            </w:r>
            <w:r>
              <w:rPr>
                <w:noProof/>
                <w:webHidden/>
              </w:rPr>
              <w:fldChar w:fldCharType="begin"/>
            </w:r>
            <w:r>
              <w:rPr>
                <w:noProof/>
                <w:webHidden/>
              </w:rPr>
              <w:instrText xml:space="preserve"> PAGEREF _Toc239326788 \h </w:instrText>
            </w:r>
            <w:r>
              <w:rPr>
                <w:noProof/>
                <w:webHidden/>
              </w:rPr>
            </w:r>
            <w:r>
              <w:rPr>
                <w:noProof/>
                <w:webHidden/>
              </w:rPr>
              <w:fldChar w:fldCharType="separate"/>
            </w:r>
            <w:r w:rsidR="00207B24">
              <w:rPr>
                <w:noProof/>
                <w:webHidden/>
              </w:rPr>
              <w:t>10</w:t>
            </w:r>
            <w:r>
              <w:rPr>
                <w:noProof/>
                <w:webHidden/>
              </w:rPr>
              <w:fldChar w:fldCharType="end"/>
            </w:r>
          </w:hyperlink>
        </w:p>
        <w:p w14:paraId="667078FA" w14:textId="4E27E36A" w:rsidR="00573AE9" w:rsidRDefault="00573AE9">
          <w:pPr>
            <w:pStyle w:val="TOC2"/>
            <w:tabs>
              <w:tab w:val="right" w:leader="dot" w:pos="9016"/>
            </w:tabs>
            <w:rPr>
              <w:rFonts w:asciiTheme="minorHAnsi" w:eastAsiaTheme="minorEastAsia" w:hAnsiTheme="minorHAnsi" w:cstheme="minorBidi"/>
              <w:noProof/>
              <w:kern w:val="2"/>
              <w14:ligatures w14:val="standardContextual"/>
            </w:rPr>
          </w:pPr>
          <w:hyperlink w:anchor="_Toc239326789" w:history="1">
            <w:r w:rsidRPr="001859DE">
              <w:rPr>
                <w:rStyle w:val="Hyperlink"/>
                <w:noProof/>
              </w:rPr>
              <w:t>Cookies</w:t>
            </w:r>
            <w:r>
              <w:rPr>
                <w:noProof/>
                <w:webHidden/>
              </w:rPr>
              <w:tab/>
            </w:r>
            <w:r>
              <w:rPr>
                <w:noProof/>
                <w:webHidden/>
              </w:rPr>
              <w:fldChar w:fldCharType="begin"/>
            </w:r>
            <w:r>
              <w:rPr>
                <w:noProof/>
                <w:webHidden/>
              </w:rPr>
              <w:instrText xml:space="preserve"> PAGEREF _Toc239326789 \h </w:instrText>
            </w:r>
            <w:r>
              <w:rPr>
                <w:noProof/>
                <w:webHidden/>
              </w:rPr>
            </w:r>
            <w:r>
              <w:rPr>
                <w:noProof/>
                <w:webHidden/>
              </w:rPr>
              <w:fldChar w:fldCharType="separate"/>
            </w:r>
            <w:r w:rsidR="00207B24">
              <w:rPr>
                <w:noProof/>
                <w:webHidden/>
              </w:rPr>
              <w:t>10</w:t>
            </w:r>
            <w:r>
              <w:rPr>
                <w:noProof/>
                <w:webHidden/>
              </w:rPr>
              <w:fldChar w:fldCharType="end"/>
            </w:r>
          </w:hyperlink>
        </w:p>
        <w:p w14:paraId="06D5A41A" w14:textId="03DDFA7F" w:rsidR="00A95ED0" w:rsidRDefault="00A95ED0" w:rsidP="00DB04A7">
          <w:r>
            <w:rPr>
              <w:noProof/>
            </w:rPr>
            <w:fldChar w:fldCharType="end"/>
          </w:r>
        </w:p>
      </w:sdtContent>
    </w:sdt>
    <w:p w14:paraId="66A1A4A1" w14:textId="081B1FC1" w:rsidR="00B134ED" w:rsidRDefault="00B134ED" w:rsidP="00DB04A7"/>
    <w:p w14:paraId="3DFAC329" w14:textId="77777777" w:rsidR="00B134ED" w:rsidRDefault="00B134ED" w:rsidP="00DB04A7"/>
    <w:p w14:paraId="5B0757C1" w14:textId="4F2E1C3F" w:rsidR="0099705A" w:rsidRPr="00B765F2" w:rsidRDefault="0099705A" w:rsidP="00DB04A7">
      <w:r w:rsidRPr="1E4197E3">
        <w:fldChar w:fldCharType="begin"/>
      </w:r>
      <w:r w:rsidRPr="1E4197E3">
        <w:instrText xml:space="preserve"> INCLUDEPICTURE "/var/folders/my/cwtpqb3d07gcs0nyxyb1k8g40000gn/T/com.microsoft.Word/WebArchiveCopyPasteTempFiles/page1image957492672" \* MERGEFORMATINET </w:instrText>
      </w:r>
      <w:r w:rsidRPr="1E4197E3">
        <w:fldChar w:fldCharType="separate"/>
      </w:r>
      <w:r>
        <w:rPr>
          <w:noProof/>
        </w:rPr>
        <w:drawing>
          <wp:inline distT="0" distB="0" distL="0" distR="0" wp14:anchorId="384310D8" wp14:editId="244038FC">
            <wp:extent cx="5731510" cy="13970"/>
            <wp:effectExtent l="0" t="0" r="0" b="0"/>
            <wp:docPr id="16" name="Picture 16" descr="page1image95749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9574926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3970"/>
                    </a:xfrm>
                    <a:prstGeom prst="rect">
                      <a:avLst/>
                    </a:prstGeom>
                    <a:noFill/>
                    <a:ln>
                      <a:noFill/>
                    </a:ln>
                  </pic:spPr>
                </pic:pic>
              </a:graphicData>
            </a:graphic>
          </wp:inline>
        </w:drawing>
      </w:r>
      <w:r w:rsidRPr="1E4197E3">
        <w:fldChar w:fldCharType="end"/>
      </w:r>
    </w:p>
    <w:p w14:paraId="7C045D82" w14:textId="27346F67" w:rsidR="0099705A" w:rsidRPr="00E10134" w:rsidRDefault="0099705A" w:rsidP="00DB04A7">
      <w:pPr>
        <w:pStyle w:val="Heading2"/>
      </w:pPr>
      <w:bookmarkStart w:id="1" w:name="_Toc239326777"/>
      <w:r w:rsidRPr="00E10134">
        <w:lastRenderedPageBreak/>
        <w:t>About this Privacy Notice</w:t>
      </w:r>
      <w:bookmarkEnd w:id="1"/>
      <w:r w:rsidRPr="00E10134">
        <w:t xml:space="preserve"> </w:t>
      </w:r>
    </w:p>
    <w:p w14:paraId="4E84373E" w14:textId="7F752120" w:rsidR="0099705A" w:rsidRPr="00DB04A7" w:rsidRDefault="0099705A" w:rsidP="00A86001">
      <w:pPr>
        <w:jc w:val="left"/>
      </w:pPr>
      <w:r w:rsidRPr="00DB04A7">
        <w:t>Welcome to the Harry’s Pals privacy Notice. We know that your privacy is very important to you, and we promise that your privacy and your personal data is important to us</w:t>
      </w:r>
      <w:r w:rsidR="00761372" w:rsidRPr="00DB04A7">
        <w:t xml:space="preserve"> </w:t>
      </w:r>
      <w:r w:rsidR="00A21D22" w:rsidRPr="00DB04A7">
        <w:t>too</w:t>
      </w:r>
      <w:r w:rsidRPr="00DB04A7">
        <w:t xml:space="preserve">. ‘Personal data’ broadly means any information about an individual from which that person can be identified. We want everyone who supports Harry’s Pals, or who comes to us for support, to feel confident about how any personal data they share will be looked after or used. </w:t>
      </w:r>
    </w:p>
    <w:p w14:paraId="41481878" w14:textId="6AFE619A" w:rsidR="0099705A" w:rsidRPr="00DB04A7" w:rsidRDefault="0099705A" w:rsidP="00A86001">
      <w:pPr>
        <w:jc w:val="left"/>
      </w:pPr>
      <w:r w:rsidRPr="00DB04A7">
        <w:t>This Privacy Notice tells you how Harry’s Pals collects and processes your personal data through your use of th</w:t>
      </w:r>
      <w:r w:rsidR="00A21D22" w:rsidRPr="00DB04A7">
        <w:t>eir</w:t>
      </w:r>
      <w:r w:rsidRPr="00DB04A7">
        <w:t xml:space="preserve"> website or any other means. It also tells you about your data privacy</w:t>
      </w:r>
      <w:r w:rsidR="00617567" w:rsidRPr="00DB04A7">
        <w:t xml:space="preserve"> </w:t>
      </w:r>
      <w:r w:rsidRPr="00DB04A7">
        <w:t xml:space="preserve">rights and how the law protects you. We may undertake additional processing which is subject to separate Privacy </w:t>
      </w:r>
      <w:proofErr w:type="gramStart"/>
      <w:r w:rsidRPr="00DB04A7">
        <w:t>Notices</w:t>
      </w:r>
      <w:proofErr w:type="gramEnd"/>
      <w:r w:rsidRPr="00DB04A7">
        <w:t xml:space="preserve"> and we will draw these to your attention where this is the case. </w:t>
      </w:r>
    </w:p>
    <w:p w14:paraId="05DF905C" w14:textId="14D0C458" w:rsidR="0099705A" w:rsidRPr="00DB04A7" w:rsidRDefault="0099705A" w:rsidP="00A86001">
      <w:pPr>
        <w:jc w:val="left"/>
      </w:pPr>
      <w:r w:rsidRPr="00DB04A7">
        <w:t xml:space="preserve">Harry’s Pals (referred to in this Notice as “we” “our” “us” “the Organisation” “Charity”) will be the ‘data controller’ which means that we (in conjunction with other parties where applicable) will be responsible for deciding how your personal data is used and for ensuring that it is used in compliance with data protection law (UK GDPR and Data Protection Act 2018). Harry’s Pals is the controller of and responsible for the Harry’s Pals website. </w:t>
      </w:r>
    </w:p>
    <w:p w14:paraId="6CB1C7F3" w14:textId="27522616" w:rsidR="0099705A" w:rsidRPr="00DB04A7" w:rsidRDefault="0099705A" w:rsidP="00A86001">
      <w:pPr>
        <w:jc w:val="left"/>
      </w:pPr>
      <w:r w:rsidRPr="00DB04A7">
        <w:t xml:space="preserve">We have additional protections in relation to </w:t>
      </w:r>
      <w:r w:rsidR="00DF32FF" w:rsidRPr="00DB04A7">
        <w:t xml:space="preserve">individuals </w:t>
      </w:r>
      <w:r w:rsidRPr="00DB04A7">
        <w:t xml:space="preserve">who use our </w:t>
      </w:r>
      <w:r w:rsidR="00291A00" w:rsidRPr="00DB04A7">
        <w:t>counselling</w:t>
      </w:r>
      <w:r w:rsidRPr="00DB04A7">
        <w:t xml:space="preserve"> services; please contact our Data Protection Officer (</w:t>
      </w:r>
      <w:r w:rsidR="00291A00" w:rsidRPr="00DB04A7">
        <w:t>just email:</w:t>
      </w:r>
      <w:r w:rsidRPr="00DB04A7">
        <w:t xml:space="preserve"> </w:t>
      </w:r>
      <w:hyperlink r:id="rId12" w:history="1">
        <w:r w:rsidR="008A2B18" w:rsidRPr="00DB04A7">
          <w:rPr>
            <w:rStyle w:val="Hyperlink"/>
            <w:color w:val="auto"/>
            <w:u w:val="none"/>
          </w:rPr>
          <w:t>info@harryspals.org</w:t>
        </w:r>
      </w:hyperlink>
      <w:r w:rsidR="00291A00" w:rsidRPr="00DB04A7">
        <w:t xml:space="preserve"> with the subject line Data Protection</w:t>
      </w:r>
      <w:r w:rsidRPr="00DB04A7">
        <w:t xml:space="preserve">) </w:t>
      </w:r>
    </w:p>
    <w:p w14:paraId="6126EEAD" w14:textId="77777777" w:rsidR="0099705A" w:rsidRPr="00EA63EF" w:rsidRDefault="0099705A" w:rsidP="00A86001">
      <w:pPr>
        <w:jc w:val="left"/>
        <w:rPr>
          <w:b/>
          <w:bCs/>
        </w:rPr>
      </w:pPr>
      <w:r w:rsidRPr="00EA63EF">
        <w:rPr>
          <w:b/>
          <w:bCs/>
        </w:rPr>
        <w:t xml:space="preserve">Keeping us informed of changes </w:t>
      </w:r>
    </w:p>
    <w:p w14:paraId="2D9F3EC9" w14:textId="77777777" w:rsidR="0099705A" w:rsidRPr="00B765F2" w:rsidRDefault="0099705A" w:rsidP="00A86001">
      <w:pPr>
        <w:jc w:val="left"/>
      </w:pPr>
      <w:r w:rsidRPr="00B765F2">
        <w:t xml:space="preserve">It is important that the personal data we hold about you is accurate and current. Please keep us informed if your personal data (for example your name or any of your contact details) changes during your relationship with us. </w:t>
      </w:r>
    </w:p>
    <w:p w14:paraId="513879FD" w14:textId="77777777" w:rsidR="0099705A" w:rsidRPr="00EA63EF" w:rsidRDefault="0099705A" w:rsidP="00A86001">
      <w:pPr>
        <w:jc w:val="left"/>
        <w:rPr>
          <w:b/>
          <w:bCs/>
        </w:rPr>
      </w:pPr>
      <w:r w:rsidRPr="00EA63EF">
        <w:rPr>
          <w:b/>
          <w:bCs/>
        </w:rPr>
        <w:t xml:space="preserve">What happens if you do not provide your personal data? </w:t>
      </w:r>
    </w:p>
    <w:p w14:paraId="7EACB7FF" w14:textId="4FBF2013" w:rsidR="0099705A" w:rsidRPr="00B765F2" w:rsidRDefault="0099705A" w:rsidP="00A86001">
      <w:pPr>
        <w:jc w:val="left"/>
      </w:pPr>
      <w:r w:rsidRPr="00B765F2">
        <w:t xml:space="preserve">Where we need to collect personal data by law, or under the terms of </w:t>
      </w:r>
      <w:proofErr w:type="gramStart"/>
      <w:r w:rsidRPr="00B765F2">
        <w:t>a</w:t>
      </w:r>
      <w:proofErr w:type="gramEnd"/>
      <w:r w:rsidRPr="00B765F2">
        <w:t xml:space="preserve"> </w:t>
      </w:r>
      <w:r w:rsidR="00DF32FF" w:rsidRPr="00B765F2">
        <w:t>agreement</w:t>
      </w:r>
      <w:r w:rsidRPr="00B765F2">
        <w:t xml:space="preserve"> we have with you, and you fail to provide that data when requested, we may not be able to p</w:t>
      </w:r>
      <w:r w:rsidR="00DF32FF" w:rsidRPr="00B765F2">
        <w:t>rovide you with the services that you require</w:t>
      </w:r>
      <w:r w:rsidRPr="00B765F2">
        <w:t xml:space="preserve"> (for example, to provide you </w:t>
      </w:r>
      <w:r w:rsidR="0039080E" w:rsidRPr="00B765F2">
        <w:t>counselling sessions or respite breaks</w:t>
      </w:r>
      <w:r w:rsidRPr="00B765F2">
        <w:t xml:space="preserve">). In this case, we may have to cancel a service you have with </w:t>
      </w:r>
      <w:proofErr w:type="gramStart"/>
      <w:r w:rsidRPr="00B765F2">
        <w:t>us</w:t>
      </w:r>
      <w:proofErr w:type="gramEnd"/>
      <w:r w:rsidRPr="00B765F2">
        <w:t xml:space="preserve"> but we will notify you if this is the case at the time. </w:t>
      </w:r>
    </w:p>
    <w:p w14:paraId="431BB0B7" w14:textId="77777777" w:rsidR="0099705A" w:rsidRPr="00EA63EF" w:rsidRDefault="0099705A" w:rsidP="00A86001">
      <w:pPr>
        <w:jc w:val="left"/>
        <w:rPr>
          <w:b/>
          <w:bCs/>
        </w:rPr>
      </w:pPr>
      <w:r w:rsidRPr="00EA63EF">
        <w:rPr>
          <w:b/>
          <w:bCs/>
        </w:rPr>
        <w:t xml:space="preserve">Changes to this Notice </w:t>
      </w:r>
    </w:p>
    <w:p w14:paraId="185738B8" w14:textId="6DA05547" w:rsidR="0099705A" w:rsidRPr="00B765F2" w:rsidRDefault="0099705A" w:rsidP="00A86001">
      <w:pPr>
        <w:jc w:val="left"/>
      </w:pPr>
      <w:r w:rsidRPr="00B765F2">
        <w:t xml:space="preserve">We may change our Privacy Notice so please check back from time to time. This Privacy Notice was last updated </w:t>
      </w:r>
      <w:r w:rsidR="008A2B18">
        <w:t>in October 2025</w:t>
      </w:r>
      <w:r w:rsidRPr="00B765F2">
        <w:t xml:space="preserve">. </w:t>
      </w:r>
    </w:p>
    <w:p w14:paraId="6527B552" w14:textId="77777777" w:rsidR="0099705A" w:rsidRPr="00EA63EF" w:rsidRDefault="0099705A" w:rsidP="00A86001">
      <w:pPr>
        <w:jc w:val="left"/>
        <w:rPr>
          <w:b/>
          <w:bCs/>
        </w:rPr>
      </w:pPr>
      <w:r w:rsidRPr="00EA63EF">
        <w:rPr>
          <w:b/>
          <w:bCs/>
        </w:rPr>
        <w:t xml:space="preserve">Third-party links </w:t>
      </w:r>
    </w:p>
    <w:p w14:paraId="3F63F9C2" w14:textId="0C01B0E7" w:rsidR="0099705A" w:rsidRPr="00B765F2" w:rsidRDefault="0039080E" w:rsidP="00A86001">
      <w:pPr>
        <w:jc w:val="left"/>
      </w:pPr>
      <w:r w:rsidRPr="00B765F2">
        <w:t>The Harry’s Pals</w:t>
      </w:r>
      <w:r w:rsidR="0099705A" w:rsidRPr="00B765F2">
        <w:t xml:space="preserve"> website may include links to other sites, plug-ins and applications that are not owned or managed by us. We cannot be held responsible for the privacy </w:t>
      </w:r>
      <w:r w:rsidR="0099705A" w:rsidRPr="00B765F2">
        <w:lastRenderedPageBreak/>
        <w:t xml:space="preserve">of information collected by websites not managed by us, and we encourage you to read the Privacy Notice of every website you visit. </w:t>
      </w:r>
    </w:p>
    <w:p w14:paraId="3C54EC98" w14:textId="5F3BCE3B" w:rsidR="00617567" w:rsidRPr="00B134ED" w:rsidRDefault="0099705A" w:rsidP="00A86001">
      <w:pPr>
        <w:pStyle w:val="Heading2"/>
        <w:jc w:val="left"/>
      </w:pPr>
      <w:bookmarkStart w:id="2" w:name="_Toc239326778"/>
      <w:r w:rsidRPr="00B134ED">
        <w:t>Data Protection Officer</w:t>
      </w:r>
      <w:bookmarkEnd w:id="2"/>
      <w:r w:rsidRPr="00B134ED">
        <w:t xml:space="preserve"> </w:t>
      </w:r>
    </w:p>
    <w:p w14:paraId="60E1FFBC" w14:textId="591CAE3B" w:rsidR="00617567" w:rsidRPr="00B765F2" w:rsidRDefault="0099705A" w:rsidP="00A86001">
      <w:pPr>
        <w:jc w:val="left"/>
      </w:pPr>
      <w:r w:rsidRPr="00B765F2">
        <w:t xml:space="preserve">We have appointed a Data Protection Officer to oversee compliance with this Privacy Notice. </w:t>
      </w:r>
    </w:p>
    <w:p w14:paraId="3FDC9FDC" w14:textId="77777777" w:rsidR="00CA1851" w:rsidRPr="00B765F2" w:rsidRDefault="0099705A" w:rsidP="00A86001">
      <w:pPr>
        <w:jc w:val="left"/>
      </w:pPr>
      <w:r w:rsidRPr="00B765F2">
        <w:t xml:space="preserve">If you have any questions or concerns about this Notice or how we handle your personal data, please contact the DPO. </w:t>
      </w:r>
    </w:p>
    <w:p w14:paraId="5E16F790" w14:textId="7ABC1359" w:rsidR="0099705A" w:rsidRPr="00B765F2" w:rsidRDefault="0099705A" w:rsidP="00A86001">
      <w:pPr>
        <w:jc w:val="left"/>
      </w:pPr>
      <w:r w:rsidRPr="00B765F2">
        <w:t xml:space="preserve">Email: </w:t>
      </w:r>
      <w:hyperlink r:id="rId13" w:history="1">
        <w:r w:rsidR="008359D0" w:rsidRPr="00B765F2">
          <w:rPr>
            <w:rStyle w:val="Hyperlink"/>
            <w:rFonts w:cstheme="minorHAnsi"/>
            <w:sz w:val="22"/>
            <w:szCs w:val="22"/>
          </w:rPr>
          <w:t xml:space="preserve">hayley </w:t>
        </w:r>
        <w:r w:rsidR="00A94462" w:rsidRPr="00B765F2">
          <w:rPr>
            <w:rStyle w:val="Hyperlink"/>
            <w:rFonts w:cstheme="minorHAnsi"/>
            <w:sz w:val="22"/>
            <w:szCs w:val="22"/>
          </w:rPr>
          <w:t>@harryspals.org</w:t>
        </w:r>
      </w:hyperlink>
      <w:r w:rsidR="0039080E" w:rsidRPr="00B765F2">
        <w:t xml:space="preserve"> </w:t>
      </w:r>
      <w:r w:rsidRPr="00B765F2">
        <w:t xml:space="preserve">Telephone: </w:t>
      </w:r>
      <w:r w:rsidR="0039080E" w:rsidRPr="00B765F2">
        <w:t>07812404982</w:t>
      </w:r>
    </w:p>
    <w:p w14:paraId="322427BB" w14:textId="79FBDA10" w:rsidR="0099705A" w:rsidRPr="00B765F2" w:rsidRDefault="0099705A" w:rsidP="00A86001">
      <w:pPr>
        <w:jc w:val="left"/>
      </w:pPr>
      <w:r w:rsidRPr="00B765F2">
        <w:t xml:space="preserve">Post: </w:t>
      </w:r>
      <w:r w:rsidR="0039080E" w:rsidRPr="00B765F2">
        <w:t xml:space="preserve">Harry’s Pals, </w:t>
      </w:r>
      <w:r w:rsidR="008359D0" w:rsidRPr="00B765F2">
        <w:t>Badby Lodge Farm, Badby Lane, Badby, Daventry, NN11 3DD</w:t>
      </w:r>
    </w:p>
    <w:p w14:paraId="7ED89C86" w14:textId="77777777" w:rsidR="0099705A" w:rsidRPr="00B765F2" w:rsidRDefault="0099705A" w:rsidP="00A86001">
      <w:pPr>
        <w:jc w:val="left"/>
      </w:pPr>
      <w:r w:rsidRPr="00B765F2">
        <w:t xml:space="preserve">You have the right to make a complaint at any time to the Information Commissioner’s Office (ICO). The ICO is the UK supervisory authority for data protection issues (www.ico.org.uk). However, we would appreciate the chance to deal with your concerns before you approach the ICO, so please contact our Data Protection Officer in the first instance. </w:t>
      </w:r>
    </w:p>
    <w:p w14:paraId="56F9BAE3" w14:textId="785C5FFC" w:rsidR="0099705A" w:rsidRPr="00B0650D" w:rsidRDefault="0099705A" w:rsidP="00A86001">
      <w:pPr>
        <w:pStyle w:val="Heading2"/>
        <w:jc w:val="left"/>
      </w:pPr>
      <w:bookmarkStart w:id="3" w:name="_Toc239326779"/>
      <w:r w:rsidRPr="00B0650D">
        <w:t>What data do we collect about you?</w:t>
      </w:r>
      <w:bookmarkEnd w:id="3"/>
      <w:r w:rsidRPr="00B0650D">
        <w:t xml:space="preserve"> </w:t>
      </w:r>
    </w:p>
    <w:p w14:paraId="45837A32" w14:textId="77777777" w:rsidR="0099705A" w:rsidRPr="00B765F2" w:rsidRDefault="0099705A" w:rsidP="00A86001">
      <w:pPr>
        <w:jc w:val="left"/>
      </w:pPr>
      <w:r w:rsidRPr="00B765F2">
        <w:t xml:space="preserve">We may collect, use, store and transfer different types of personal data about you and we have grouped these as follows: </w:t>
      </w:r>
    </w:p>
    <w:p w14:paraId="2FE47F5E" w14:textId="2BA8A6D3" w:rsidR="00B33FA8" w:rsidRPr="00B765F2" w:rsidRDefault="0099705A" w:rsidP="00A86001">
      <w:pPr>
        <w:pStyle w:val="ListParagraph"/>
        <w:numPr>
          <w:ilvl w:val="0"/>
          <w:numId w:val="1"/>
        </w:numPr>
        <w:jc w:val="left"/>
      </w:pPr>
      <w:r w:rsidRPr="00B765F2">
        <w:t> Identity: may include first name, last name, maiden name, username or similar identifier, marital status, title, date of birth, gender</w:t>
      </w:r>
      <w:r w:rsidR="0039080E" w:rsidRPr="00B765F2">
        <w:t>.</w:t>
      </w:r>
    </w:p>
    <w:p w14:paraId="2071E9B0" w14:textId="53235AF6" w:rsidR="0099705A" w:rsidRPr="00B765F2" w:rsidRDefault="0099705A" w:rsidP="00A86001">
      <w:pPr>
        <w:pStyle w:val="ListParagraph"/>
        <w:numPr>
          <w:ilvl w:val="0"/>
          <w:numId w:val="1"/>
        </w:numPr>
        <w:jc w:val="left"/>
      </w:pPr>
      <w:r w:rsidRPr="00B765F2">
        <w:t xml:space="preserve">Contact: may include postal address, email address, telephone numbers, and emergency contacts. </w:t>
      </w:r>
    </w:p>
    <w:p w14:paraId="4D1EB7E3" w14:textId="3AEA8389" w:rsidR="0099705A" w:rsidRPr="00B765F2" w:rsidRDefault="0099705A" w:rsidP="00A86001">
      <w:pPr>
        <w:pStyle w:val="ListParagraph"/>
        <w:numPr>
          <w:ilvl w:val="0"/>
          <w:numId w:val="1"/>
        </w:numPr>
        <w:jc w:val="left"/>
      </w:pPr>
      <w:r w:rsidRPr="00B765F2">
        <w:t xml:space="preserve">Financial: may include bank account and payment card details. </w:t>
      </w:r>
    </w:p>
    <w:p w14:paraId="3642B4DE" w14:textId="361FB1C3" w:rsidR="0099705A" w:rsidRPr="00B765F2" w:rsidRDefault="0099705A" w:rsidP="00A86001">
      <w:pPr>
        <w:pStyle w:val="ListParagraph"/>
        <w:numPr>
          <w:ilvl w:val="0"/>
          <w:numId w:val="1"/>
        </w:numPr>
        <w:jc w:val="left"/>
      </w:pPr>
      <w:r w:rsidRPr="00B765F2">
        <w:t xml:space="preserve">Transaction: may include details about payments to and from you and details of any services you have asked us to provide, or which you provide to us. </w:t>
      </w:r>
    </w:p>
    <w:p w14:paraId="26D50F21" w14:textId="6E8502FE" w:rsidR="00682AD3" w:rsidRPr="00B765F2" w:rsidRDefault="0099705A" w:rsidP="00A86001">
      <w:pPr>
        <w:pStyle w:val="ListParagraph"/>
        <w:numPr>
          <w:ilvl w:val="0"/>
          <w:numId w:val="1"/>
        </w:numPr>
        <w:jc w:val="left"/>
      </w:pPr>
      <w:r w:rsidRPr="00B765F2">
        <w:t>Health and care: includ</w:t>
      </w:r>
      <w:r w:rsidR="00CA1851" w:rsidRPr="00B765F2">
        <w:t>ing</w:t>
      </w:r>
      <w:r w:rsidRPr="00B765F2">
        <w:t xml:space="preserve"> details about health conditions</w:t>
      </w:r>
      <w:r w:rsidR="00682AD3" w:rsidRPr="00B765F2">
        <w:t xml:space="preserve"> and mental health issues</w:t>
      </w:r>
    </w:p>
    <w:p w14:paraId="38217440" w14:textId="560DC9DA" w:rsidR="0099705A" w:rsidRPr="00B765F2" w:rsidRDefault="00682AD3" w:rsidP="00A86001">
      <w:pPr>
        <w:pStyle w:val="ListParagraph"/>
        <w:numPr>
          <w:ilvl w:val="0"/>
          <w:numId w:val="1"/>
        </w:numPr>
        <w:jc w:val="left"/>
      </w:pPr>
      <w:r w:rsidRPr="00B765F2">
        <w:t xml:space="preserve">Background information: includes information on the </w:t>
      </w:r>
      <w:r w:rsidR="000A525C" w:rsidRPr="00B765F2">
        <w:t>parents’</w:t>
      </w:r>
      <w:r w:rsidRPr="00B765F2">
        <w:t xml:space="preserve"> experiences, the diagnosis of their child, </w:t>
      </w:r>
      <w:r w:rsidR="00B33FA8" w:rsidRPr="00B765F2">
        <w:t>concerns,</w:t>
      </w:r>
      <w:r w:rsidRPr="00B765F2">
        <w:t xml:space="preserve"> and </w:t>
      </w:r>
      <w:r w:rsidR="004B23DF" w:rsidRPr="00B765F2">
        <w:t>type of support they feel they can benefit from</w:t>
      </w:r>
    </w:p>
    <w:p w14:paraId="76759FA7" w14:textId="7905386C" w:rsidR="0099705A" w:rsidRPr="00B765F2" w:rsidRDefault="0099705A" w:rsidP="00A86001">
      <w:pPr>
        <w:pStyle w:val="ListParagraph"/>
        <w:numPr>
          <w:ilvl w:val="0"/>
          <w:numId w:val="1"/>
        </w:numPr>
        <w:jc w:val="left"/>
      </w:pPr>
      <w:r w:rsidRPr="00B765F2">
        <w:t xml:space="preserve">Marketing preferences: includes your preferences in receiving news, details of fundraising events and activities, and your communication preferences (how you want to be contacted). </w:t>
      </w:r>
    </w:p>
    <w:p w14:paraId="197AB2CC" w14:textId="69385C98" w:rsidR="0099705A" w:rsidRPr="00B765F2" w:rsidRDefault="0099705A" w:rsidP="00A86001">
      <w:pPr>
        <w:pStyle w:val="ListParagraph"/>
        <w:numPr>
          <w:ilvl w:val="0"/>
          <w:numId w:val="1"/>
        </w:numPr>
        <w:jc w:val="left"/>
      </w:pPr>
      <w:r w:rsidRPr="00B765F2">
        <w:t xml:space="preserve">Profile: may include preferences, interests, feedback and survey responses, and (if appropriate at a future time) may include username and password. </w:t>
      </w:r>
    </w:p>
    <w:p w14:paraId="1329E998" w14:textId="66E14604" w:rsidR="0099705A" w:rsidRPr="00B765F2" w:rsidRDefault="0099705A" w:rsidP="00A86001">
      <w:pPr>
        <w:pStyle w:val="ListParagraph"/>
        <w:numPr>
          <w:ilvl w:val="0"/>
          <w:numId w:val="1"/>
        </w:numPr>
        <w:jc w:val="left"/>
      </w:pPr>
      <w:r w:rsidRPr="00B765F2">
        <w:t xml:space="preserve">Usage: may include information about how you use our website, products and services. </w:t>
      </w:r>
    </w:p>
    <w:p w14:paraId="49F32983" w14:textId="29794EAD" w:rsidR="0099705A" w:rsidRPr="00B765F2" w:rsidRDefault="0099705A" w:rsidP="00A86001">
      <w:pPr>
        <w:pStyle w:val="ListParagraph"/>
        <w:numPr>
          <w:ilvl w:val="0"/>
          <w:numId w:val="1"/>
        </w:numPr>
        <w:jc w:val="left"/>
      </w:pPr>
      <w:r w:rsidRPr="00B765F2">
        <w:t xml:space="preserve">Technical: may include internet protocol (IP) address, login data, browser type and version, time zone and location, browser plug-in details, operating system and platform and other technology on the devices you use to access this website. </w:t>
      </w:r>
    </w:p>
    <w:p w14:paraId="25012EC6" w14:textId="5551BD4A" w:rsidR="000A525C" w:rsidRPr="00B765F2" w:rsidRDefault="000A525C" w:rsidP="00A86001">
      <w:pPr>
        <w:pStyle w:val="ListParagraph"/>
        <w:numPr>
          <w:ilvl w:val="0"/>
          <w:numId w:val="1"/>
        </w:numPr>
        <w:jc w:val="left"/>
      </w:pPr>
      <w:r w:rsidRPr="00B765F2">
        <w:lastRenderedPageBreak/>
        <w:t>Media: May include consent to use photos and videos and any testimonials or feedback (for example) that you provide to promote and raise awareness of Harry’s Pals whether it be online or via other forms of media.</w:t>
      </w:r>
    </w:p>
    <w:p w14:paraId="27B07EC1" w14:textId="152B45E6" w:rsidR="0099705A" w:rsidRPr="00086E59" w:rsidRDefault="0099705A" w:rsidP="00A86001">
      <w:pPr>
        <w:pStyle w:val="Heading2"/>
        <w:jc w:val="left"/>
      </w:pPr>
      <w:bookmarkStart w:id="4" w:name="_Toc239326780"/>
      <w:r w:rsidRPr="00086E59">
        <w:t>How do we collect your personal data?</w:t>
      </w:r>
      <w:bookmarkEnd w:id="4"/>
      <w:r w:rsidRPr="00086E59">
        <w:t xml:space="preserve"> </w:t>
      </w:r>
    </w:p>
    <w:p w14:paraId="38FB8223" w14:textId="77777777" w:rsidR="0099705A" w:rsidRPr="00B765F2" w:rsidRDefault="0099705A" w:rsidP="00A86001">
      <w:pPr>
        <w:jc w:val="left"/>
      </w:pPr>
      <w:r w:rsidRPr="00B765F2">
        <w:t xml:space="preserve">We use different methods to collect data from and about you including: </w:t>
      </w:r>
    </w:p>
    <w:p w14:paraId="00F00036" w14:textId="63D18F78" w:rsidR="00731283" w:rsidRPr="00731283" w:rsidRDefault="0099705A" w:rsidP="00A86001">
      <w:pPr>
        <w:jc w:val="left"/>
      </w:pPr>
      <w:r w:rsidRPr="00731283">
        <w:t xml:space="preserve">Direct interactions: </w:t>
      </w:r>
    </w:p>
    <w:p w14:paraId="23BC5242" w14:textId="1D207332" w:rsidR="0099705A" w:rsidRPr="00B765F2" w:rsidRDefault="0099705A" w:rsidP="00A86001">
      <w:pPr>
        <w:jc w:val="left"/>
      </w:pPr>
      <w:r w:rsidRPr="00B765F2">
        <w:t xml:space="preserve">You may give us your personal data by filling in forms or by corresponding with us by post, phone, email, in person or otherwise in situations including but not limited to: </w:t>
      </w:r>
    </w:p>
    <w:p w14:paraId="0AAC63C7" w14:textId="73F75122" w:rsidR="0099705A" w:rsidRPr="00E04EFE" w:rsidRDefault="00B33FA8" w:rsidP="00E04EFE">
      <w:pPr>
        <w:pStyle w:val="Bulllets"/>
      </w:pPr>
      <w:r w:rsidRPr="00E04EFE">
        <w:t>E</w:t>
      </w:r>
      <w:r w:rsidR="0099705A" w:rsidRPr="00E04EFE">
        <w:t>nquiring about our</w:t>
      </w:r>
      <w:r w:rsidR="004B23DF" w:rsidRPr="00E04EFE">
        <w:t xml:space="preserve"> charity’s</w:t>
      </w:r>
      <w:r w:rsidR="0099705A" w:rsidRPr="00E04EFE">
        <w:t xml:space="preserve"> services </w:t>
      </w:r>
    </w:p>
    <w:p w14:paraId="34A00905" w14:textId="00602035" w:rsidR="00B33FA8" w:rsidRPr="00E04EFE" w:rsidRDefault="00B33FA8" w:rsidP="00E04EFE">
      <w:pPr>
        <w:pStyle w:val="Bulllets"/>
      </w:pPr>
      <w:r w:rsidRPr="00E04EFE">
        <w:t>Completing a media consent form</w:t>
      </w:r>
    </w:p>
    <w:p w14:paraId="127C8CCE" w14:textId="32A2515F" w:rsidR="0099705A" w:rsidRPr="00E04EFE" w:rsidRDefault="00B33FA8" w:rsidP="00E04EFE">
      <w:pPr>
        <w:pStyle w:val="Bulllets"/>
      </w:pPr>
      <w:r w:rsidRPr="00E04EFE">
        <w:t>A</w:t>
      </w:r>
      <w:r w:rsidR="0099705A" w:rsidRPr="00E04EFE">
        <w:t xml:space="preserve">pplying for a volunteering opportunity </w:t>
      </w:r>
    </w:p>
    <w:p w14:paraId="4F328790" w14:textId="7EDE6C17" w:rsidR="0099705A" w:rsidRPr="00E04EFE" w:rsidRDefault="00B33FA8" w:rsidP="00E04EFE">
      <w:pPr>
        <w:pStyle w:val="Bulllets"/>
      </w:pPr>
      <w:r w:rsidRPr="00E04EFE">
        <w:t>S</w:t>
      </w:r>
      <w:r w:rsidR="0099705A" w:rsidRPr="00E04EFE">
        <w:t xml:space="preserve">upplying goods or services to us </w:t>
      </w:r>
    </w:p>
    <w:p w14:paraId="60877926" w14:textId="44F3D1E4" w:rsidR="0099705A" w:rsidRPr="00E04EFE" w:rsidRDefault="00B33FA8" w:rsidP="00E04EFE">
      <w:pPr>
        <w:pStyle w:val="Bulllets"/>
      </w:pPr>
      <w:proofErr w:type="gramStart"/>
      <w:r w:rsidRPr="00E04EFE">
        <w:t>M</w:t>
      </w:r>
      <w:r w:rsidR="0099705A" w:rsidRPr="00E04EFE">
        <w:t>aking a donation</w:t>
      </w:r>
      <w:proofErr w:type="gramEnd"/>
      <w:r w:rsidR="0099705A" w:rsidRPr="00E04EFE">
        <w:t xml:space="preserve"> to us </w:t>
      </w:r>
    </w:p>
    <w:p w14:paraId="483F9ED7" w14:textId="07307A16" w:rsidR="0099705A" w:rsidRPr="00E04EFE" w:rsidRDefault="00B33FA8" w:rsidP="00E04EFE">
      <w:pPr>
        <w:pStyle w:val="Bulllets"/>
      </w:pPr>
      <w:r w:rsidRPr="00E04EFE">
        <w:t>S</w:t>
      </w:r>
      <w:r w:rsidR="0099705A" w:rsidRPr="00E04EFE">
        <w:t xml:space="preserve">ubscribing to our publications </w:t>
      </w:r>
    </w:p>
    <w:p w14:paraId="4BBD777F" w14:textId="42ED7128" w:rsidR="0099705A" w:rsidRPr="00E04EFE" w:rsidRDefault="00B33FA8" w:rsidP="00E04EFE">
      <w:pPr>
        <w:pStyle w:val="Bulllets"/>
      </w:pPr>
      <w:r w:rsidRPr="00E04EFE">
        <w:t>P</w:t>
      </w:r>
      <w:r w:rsidR="0099705A" w:rsidRPr="00E04EFE">
        <w:t xml:space="preserve">urchasing something from us </w:t>
      </w:r>
    </w:p>
    <w:p w14:paraId="3E9E115D" w14:textId="64E11F0D" w:rsidR="0099705A" w:rsidRPr="00E04EFE" w:rsidRDefault="00B33FA8" w:rsidP="00E04EFE">
      <w:pPr>
        <w:pStyle w:val="Bulllets"/>
      </w:pPr>
      <w:r w:rsidRPr="00E04EFE">
        <w:t>R</w:t>
      </w:r>
      <w:r w:rsidR="0099705A" w:rsidRPr="00E04EFE">
        <w:t xml:space="preserve">egistering with us for an event </w:t>
      </w:r>
    </w:p>
    <w:p w14:paraId="510CE889" w14:textId="307F3EA9" w:rsidR="0099705A" w:rsidRPr="00E04EFE" w:rsidRDefault="00B33FA8" w:rsidP="00E04EFE">
      <w:pPr>
        <w:pStyle w:val="Bulllets"/>
      </w:pPr>
      <w:r w:rsidRPr="00E04EFE">
        <w:t>P</w:t>
      </w:r>
      <w:r w:rsidR="0099705A" w:rsidRPr="00E04EFE">
        <w:t xml:space="preserve">roviding optional feedback – for example when you visit our website </w:t>
      </w:r>
    </w:p>
    <w:p w14:paraId="6764584D" w14:textId="5AED8162" w:rsidR="00B33FA8" w:rsidRPr="00B765F2" w:rsidRDefault="0099705A" w:rsidP="00A86001">
      <w:pPr>
        <w:jc w:val="left"/>
      </w:pPr>
      <w:r w:rsidRPr="00B765F2">
        <w:t xml:space="preserve">Third party or publicly available sources: We may receive personal data about you from various third parties and public sources, including: </w:t>
      </w:r>
    </w:p>
    <w:p w14:paraId="73F69074" w14:textId="45C9A6FE" w:rsidR="00B33FA8" w:rsidRPr="00B765F2" w:rsidRDefault="00524B02" w:rsidP="00E04EFE">
      <w:pPr>
        <w:pStyle w:val="Bulllets"/>
      </w:pPr>
      <w:r w:rsidRPr="00B765F2">
        <w:t>A</w:t>
      </w:r>
      <w:r w:rsidR="0099705A" w:rsidRPr="00B765F2">
        <w:t xml:space="preserve">nalytics providers </w:t>
      </w:r>
    </w:p>
    <w:p w14:paraId="096403E5" w14:textId="7FA3CC46" w:rsidR="00B33FA8" w:rsidRPr="00B765F2" w:rsidRDefault="00524B02" w:rsidP="00E04EFE">
      <w:pPr>
        <w:pStyle w:val="Bulllets"/>
      </w:pPr>
      <w:r w:rsidRPr="00B765F2">
        <w:t>S</w:t>
      </w:r>
      <w:r w:rsidR="0099705A" w:rsidRPr="00B765F2">
        <w:t>earch information providers</w:t>
      </w:r>
    </w:p>
    <w:p w14:paraId="4908BDD2" w14:textId="5627872F" w:rsidR="0099705A" w:rsidRPr="00B765F2" w:rsidRDefault="0099705A" w:rsidP="00A86001">
      <w:pPr>
        <w:jc w:val="left"/>
      </w:pPr>
      <w:r w:rsidRPr="00B765F2">
        <w:t xml:space="preserve">We may receive Contact, Financial and Transaction data from providers of technical, payment and delivery services and credit search services. </w:t>
      </w:r>
    </w:p>
    <w:p w14:paraId="5739A281" w14:textId="579C759B" w:rsidR="0099705A" w:rsidRPr="00B765F2" w:rsidRDefault="0099705A" w:rsidP="00A86001">
      <w:pPr>
        <w:jc w:val="left"/>
      </w:pPr>
      <w:r w:rsidRPr="00B765F2">
        <w:t xml:space="preserve">Automated technologies: As you interact with our website, we may automatically collect Technical </w:t>
      </w:r>
      <w:proofErr w:type="gramStart"/>
      <w:r w:rsidRPr="00B765F2">
        <w:t>Data</w:t>
      </w:r>
      <w:proofErr w:type="gramEnd"/>
      <w:r w:rsidRPr="00B765F2">
        <w:t xml:space="preserve"> and this is done by using ‘cookies’. A cookie is a small file which is downloaded onto your device (e.g. laptop, mobile or tablet) when you visit a website. They allow websites to recognise your device so that the sites can work </w:t>
      </w:r>
      <w:proofErr w:type="gramStart"/>
      <w:r w:rsidRPr="00B765F2">
        <w:t>better</w:t>
      </w:r>
      <w:proofErr w:type="gramEnd"/>
      <w:r w:rsidRPr="00B765F2">
        <w:t xml:space="preserve"> and they also gather information about how you use the site. For more information, please see Section 12 in this Notice. </w:t>
      </w:r>
    </w:p>
    <w:p w14:paraId="400142A3" w14:textId="1657E446" w:rsidR="0099705A" w:rsidRPr="00086E59" w:rsidRDefault="0099705A" w:rsidP="00A86001">
      <w:pPr>
        <w:pStyle w:val="Heading2"/>
        <w:jc w:val="left"/>
      </w:pPr>
      <w:bookmarkStart w:id="5" w:name="_Toc239326781"/>
      <w:r w:rsidRPr="00086E59">
        <w:t>How we use your personal data</w:t>
      </w:r>
      <w:bookmarkEnd w:id="5"/>
      <w:r w:rsidRPr="00086E59">
        <w:t xml:space="preserve"> </w:t>
      </w:r>
    </w:p>
    <w:p w14:paraId="0B66355E" w14:textId="77777777" w:rsidR="0099705A" w:rsidRPr="00B765F2" w:rsidRDefault="0099705A" w:rsidP="00A86001">
      <w:pPr>
        <w:jc w:val="left"/>
      </w:pPr>
      <w:r w:rsidRPr="00B765F2">
        <w:t xml:space="preserve">Legal bases for processing your data </w:t>
      </w:r>
    </w:p>
    <w:p w14:paraId="6B1A1BEE" w14:textId="77777777" w:rsidR="0099705A" w:rsidRPr="00B765F2" w:rsidRDefault="0099705A" w:rsidP="00A86001">
      <w:pPr>
        <w:jc w:val="left"/>
      </w:pPr>
      <w:r w:rsidRPr="00B765F2">
        <w:t xml:space="preserve">We will only use your personal data when the law allows us to. There are six legal bases on which we can process your </w:t>
      </w:r>
      <w:proofErr w:type="gramStart"/>
      <w:r w:rsidRPr="00B765F2">
        <w:t>data</w:t>
      </w:r>
      <w:proofErr w:type="gramEnd"/>
      <w:r w:rsidRPr="00B765F2">
        <w:t xml:space="preserve"> but the ones below are those which will most commonly apply: </w:t>
      </w:r>
    </w:p>
    <w:p w14:paraId="36089151" w14:textId="78079187" w:rsidR="0099705A" w:rsidRPr="00B765F2" w:rsidRDefault="0099705A" w:rsidP="00E04EFE">
      <w:pPr>
        <w:pStyle w:val="Bulllets"/>
      </w:pPr>
      <w:r w:rsidRPr="00B765F2">
        <w:lastRenderedPageBreak/>
        <w:t xml:space="preserve">Legal obligation means processing your personal data where we need to comply with a legal or regulatory obligation that we are subject to. </w:t>
      </w:r>
    </w:p>
    <w:p w14:paraId="01BBAF70" w14:textId="687E899E" w:rsidR="0099705A" w:rsidRPr="00B765F2" w:rsidRDefault="0099705A" w:rsidP="00E04EFE">
      <w:pPr>
        <w:pStyle w:val="Bulllets"/>
      </w:pPr>
      <w:r w:rsidRPr="00B765F2">
        <w:t xml:space="preserve">Legitimate interest is where it’s necessary for our legitimate interests (or those of a third party) and where your interests and fundamental rights do not override those. </w:t>
      </w:r>
    </w:p>
    <w:p w14:paraId="18461B74" w14:textId="5E7CFD55" w:rsidR="0099705A" w:rsidRPr="00B765F2" w:rsidRDefault="0099705A" w:rsidP="00A86001">
      <w:pPr>
        <w:jc w:val="left"/>
      </w:pPr>
      <w:r w:rsidRPr="00B765F2">
        <w:t xml:space="preserve">It is in the interest of </w:t>
      </w:r>
      <w:r w:rsidR="004B23DF" w:rsidRPr="00B765F2">
        <w:t xml:space="preserve">Harry’s Pals </w:t>
      </w:r>
      <w:r w:rsidRPr="00B765F2">
        <w:t>in conducting and managing our charitable purposes to enable us to give you the best service</w:t>
      </w:r>
      <w:r w:rsidR="00186C84" w:rsidRPr="00B765F2">
        <w:t xml:space="preserve"> and </w:t>
      </w:r>
      <w:r w:rsidRPr="00B765F2">
        <w:t xml:space="preserve">most secure experience </w:t>
      </w:r>
      <w:r w:rsidR="00186C84" w:rsidRPr="00B765F2">
        <w:t>whilst</w:t>
      </w:r>
      <w:r w:rsidRPr="00B765F2">
        <w:t xml:space="preserve"> meeting our objectives. We make sure we consider and balance any potential impact on you (both positive and negative) and your rights before we process your personal data for our legitimate interests. </w:t>
      </w:r>
    </w:p>
    <w:p w14:paraId="5497FAB9" w14:textId="77777777" w:rsidR="0099705A" w:rsidRPr="00B765F2" w:rsidRDefault="0099705A" w:rsidP="00A86001">
      <w:pPr>
        <w:jc w:val="left"/>
      </w:pPr>
      <w:r w:rsidRPr="00B765F2">
        <w:t xml:space="preserve">We do not use your personal data for activities where our interests are overridden by the impact on you (unless we have your consent or are otherwise required or permitted to by law). You can obtain further information about how we assess our legitimate interests against any potential impact on you in respect of specific activities by contacting us. </w:t>
      </w:r>
    </w:p>
    <w:p w14:paraId="657A63EC" w14:textId="77777777" w:rsidR="0099705A" w:rsidRPr="00B765F2" w:rsidRDefault="0099705A" w:rsidP="00A86001">
      <w:pPr>
        <w:jc w:val="left"/>
      </w:pPr>
      <w:r w:rsidRPr="00B765F2">
        <w:t xml:space="preserve">Consent: we generally do not rely on Consent as a legal basis for processing your personal data. </w:t>
      </w:r>
      <w:proofErr w:type="gramStart"/>
      <w:r w:rsidRPr="00B765F2">
        <w:t>However</w:t>
      </w:r>
      <w:proofErr w:type="gramEnd"/>
      <w:r w:rsidRPr="00B765F2">
        <w:t xml:space="preserve"> we may ask for your consent in relation to certain marketing and communications. We do not use any third-party direct marketing communications. </w:t>
      </w:r>
    </w:p>
    <w:p w14:paraId="235830F9" w14:textId="77777777" w:rsidR="0099705A" w:rsidRPr="00B765F2" w:rsidRDefault="0099705A" w:rsidP="00CB799C">
      <w:pPr>
        <w:pStyle w:val="Heading2"/>
        <w:jc w:val="left"/>
      </w:pPr>
      <w:r w:rsidRPr="00B765F2">
        <w:t xml:space="preserve">Change of purpose </w:t>
      </w:r>
    </w:p>
    <w:p w14:paraId="095B8AF0" w14:textId="77777777" w:rsidR="0099705A" w:rsidRPr="00B765F2" w:rsidRDefault="0099705A" w:rsidP="00A86001">
      <w:pPr>
        <w:jc w:val="left"/>
      </w:pPr>
      <w:r w:rsidRPr="00B765F2">
        <w:t xml:space="preserve">We will only use your personal data for the purposes for which we collected it (see How we use your personal data: summary table), unless we reasonably consider that we need to use it for another reason, and that reason is compatible with the original purpose. </w:t>
      </w:r>
    </w:p>
    <w:p w14:paraId="1BFC02F6" w14:textId="684936BF" w:rsidR="0099705A" w:rsidRPr="00B765F2" w:rsidRDefault="0099705A" w:rsidP="00A86001">
      <w:pPr>
        <w:jc w:val="left"/>
      </w:pPr>
      <w:r w:rsidRPr="00B765F2">
        <w:t xml:space="preserve">If you would like an explanation of why processing for the new purpose is compatible with the original purpose, please contact us. If we need to use your personal data for an unrelated purpose, we will notify you and we will explain the legal basis which allows us to do so. </w:t>
      </w:r>
    </w:p>
    <w:p w14:paraId="2E0A6585" w14:textId="77777777" w:rsidR="0099705A" w:rsidRPr="00B765F2" w:rsidRDefault="0099705A" w:rsidP="00A86001">
      <w:pPr>
        <w:jc w:val="left"/>
      </w:pPr>
      <w:r w:rsidRPr="00B765F2">
        <w:t xml:space="preserve">Please note that we may process your personal data without your knowledge or consent, in compliance with the above rules, where this is required or permitted by law. </w:t>
      </w:r>
    </w:p>
    <w:p w14:paraId="5FE56419" w14:textId="11E95C44" w:rsidR="0099705A" w:rsidRPr="00B765F2" w:rsidRDefault="0099705A" w:rsidP="00CB799C">
      <w:pPr>
        <w:pStyle w:val="Heading2"/>
        <w:jc w:val="left"/>
      </w:pPr>
      <w:r w:rsidRPr="00B765F2">
        <w:t xml:space="preserve">How we use your personal data: summary table </w:t>
      </w:r>
    </w:p>
    <w:p w14:paraId="7E3E098A" w14:textId="161CEACB" w:rsidR="0099705A" w:rsidRPr="00B765F2" w:rsidRDefault="0099705A" w:rsidP="00A86001">
      <w:pPr>
        <w:jc w:val="left"/>
      </w:pPr>
      <w:r w:rsidRPr="00B765F2">
        <w:t xml:space="preserve">The situations in which we will process your personal information are listed in the table below. Note that some of the legal bases for processing will overlap and there may be several grounds which justify our use of your personal information. Please contact the Data Protection </w:t>
      </w:r>
      <w:proofErr w:type="gramStart"/>
      <w:r w:rsidRPr="00B765F2">
        <w:t>Officer  if</w:t>
      </w:r>
      <w:proofErr w:type="gramEnd"/>
      <w:r w:rsidRPr="00B765F2">
        <w:t xml:space="preserve"> you have any questions about a specific lawful </w:t>
      </w:r>
      <w:proofErr w:type="gramStart"/>
      <w:r w:rsidRPr="00B765F2">
        <w:t>ground</w:t>
      </w:r>
      <w:proofErr w:type="gramEnd"/>
      <w:r w:rsidRPr="00B765F2">
        <w:t xml:space="preserve"> we are relying on to process your data. </w:t>
      </w:r>
    </w:p>
    <w:p w14:paraId="2123D621" w14:textId="77777777" w:rsidR="000470F2" w:rsidRDefault="000470F2" w:rsidP="0069439F">
      <w:pPr>
        <w:pStyle w:val="Heading2"/>
      </w:pPr>
      <w:bookmarkStart w:id="6" w:name="_Toc239326782"/>
    </w:p>
    <w:p w14:paraId="70DEE9AA" w14:textId="413B75D2" w:rsidR="0099705A" w:rsidRPr="00F24C56" w:rsidRDefault="0099705A" w:rsidP="0069439F">
      <w:pPr>
        <w:pStyle w:val="Heading2"/>
      </w:pPr>
      <w:r w:rsidRPr="00F24C56">
        <w:lastRenderedPageBreak/>
        <w:t>How we use your personal data: summary table</w:t>
      </w:r>
      <w:bookmarkEnd w:id="6"/>
      <w:r w:rsidRPr="00F24C56">
        <w:t xml:space="preserve"> </w:t>
      </w:r>
    </w:p>
    <w:p w14:paraId="33AD71D3" w14:textId="7F48BE0F" w:rsidR="0099705A" w:rsidRPr="00B765F2" w:rsidRDefault="0099705A" w:rsidP="00DB04A7">
      <w:r w:rsidRPr="00B765F2">
        <w:t xml:space="preserve">Situation Type of data </w:t>
      </w:r>
    </w:p>
    <w:p w14:paraId="1FF4862B" w14:textId="77777777" w:rsidR="0099705A" w:rsidRPr="00B765F2" w:rsidRDefault="0099705A" w:rsidP="00DB04A7">
      <w:r w:rsidRPr="00B765F2">
        <w:t xml:space="preserve">Legal bases for processing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48"/>
        <w:gridCol w:w="2159"/>
        <w:gridCol w:w="3209"/>
      </w:tblGrid>
      <w:tr w:rsidR="002A6BA1" w:rsidRPr="00B765F2" w14:paraId="261B64C0"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9119E19" w14:textId="72D32156" w:rsidR="002A6BA1" w:rsidRPr="00B765F2" w:rsidRDefault="002A6BA1" w:rsidP="00DB04A7">
            <w:r w:rsidRPr="00B765F2">
              <w:t>Situation</w:t>
            </w:r>
          </w:p>
        </w:tc>
        <w:tc>
          <w:tcPr>
            <w:tcW w:w="21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3EAEB70" w14:textId="1732CCF0" w:rsidR="002A6BA1" w:rsidRPr="00B765F2" w:rsidRDefault="002A6BA1" w:rsidP="00DB04A7">
            <w:r w:rsidRPr="00B765F2">
              <w:t>Types of data</w:t>
            </w:r>
          </w:p>
        </w:tc>
        <w:tc>
          <w:tcPr>
            <w:tcW w:w="32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6571709" w14:textId="462CE63E" w:rsidR="002A6BA1" w:rsidRPr="00B765F2" w:rsidRDefault="002A6BA1" w:rsidP="00DB04A7">
            <w:r w:rsidRPr="00B765F2">
              <w:t>Legal bases for processing</w:t>
            </w:r>
          </w:p>
        </w:tc>
      </w:tr>
      <w:tr w:rsidR="00186C84" w:rsidRPr="00B765F2" w14:paraId="1312A5E4"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CBE349" w14:textId="77777777" w:rsidR="0099705A" w:rsidRPr="00B765F2" w:rsidRDefault="0099705A" w:rsidP="00A86001">
            <w:pPr>
              <w:jc w:val="left"/>
            </w:pPr>
            <w:r w:rsidRPr="00B765F2">
              <w:t xml:space="preserve">Suppliers: To register and interact with you as a supplier, place and manage orders, make payments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DB1BD1" w14:textId="24D0B7D4" w:rsidR="0099705A" w:rsidRPr="00B765F2" w:rsidRDefault="0099705A" w:rsidP="00A86001">
            <w:pPr>
              <w:jc w:val="left"/>
            </w:pPr>
            <w:r w:rsidRPr="00B765F2">
              <w:rPr>
                <w:rFonts w:ascii="Symbol" w:eastAsia="Symbol" w:hAnsi="Symbol"/>
              </w:rPr>
              <w:t>·</w:t>
            </w:r>
            <w:r w:rsidRPr="00B765F2">
              <w:t xml:space="preserve"> Identity, Contact </w:t>
            </w:r>
            <w:r w:rsidR="00052029">
              <w:br/>
            </w:r>
            <w:r w:rsidRPr="00B765F2">
              <w:rPr>
                <w:rFonts w:ascii="Symbol" w:eastAsia="Symbol" w:hAnsi="Symbol"/>
              </w:rPr>
              <w:t>·</w:t>
            </w:r>
            <w:r w:rsidRPr="00B765F2">
              <w:t xml:space="preserve"> Financial</w:t>
            </w:r>
            <w:r w:rsidR="00186C84" w:rsidRPr="00B765F2">
              <w:t xml:space="preserve"> </w:t>
            </w:r>
            <w:r w:rsidR="00186C84" w:rsidRPr="00B765F2">
              <w:rPr>
                <w:rFonts w:ascii="Symbol" w:eastAsia="Symbol" w:hAnsi="Symbol"/>
              </w:rPr>
              <w:t>·</w:t>
            </w:r>
            <w:r w:rsidR="00ED05BD">
              <w:rPr>
                <w:rFonts w:ascii="Symbol" w:eastAsia="Symbol" w:hAnsi="Symbol"/>
              </w:rPr>
              <w:t xml:space="preserve"> </w:t>
            </w:r>
            <w:r w:rsidRPr="00B765F2">
              <w:t xml:space="preserve">Transaction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718E4" w14:textId="77777777" w:rsidR="0099705A" w:rsidRPr="00B765F2" w:rsidRDefault="0099705A" w:rsidP="00A86001">
            <w:pPr>
              <w:jc w:val="left"/>
            </w:pPr>
            <w:r w:rsidRPr="00B765F2">
              <w:rPr>
                <w:rFonts w:ascii="Symbol" w:eastAsia="Symbol" w:hAnsi="Symbol"/>
              </w:rPr>
              <w:t>·</w:t>
            </w:r>
            <w:r w:rsidRPr="00B765F2">
              <w:t xml:space="preserve"> Contract</w:t>
            </w:r>
            <w:r w:rsidRPr="00B765F2">
              <w:br/>
            </w:r>
            <w:r w:rsidRPr="00B765F2">
              <w:rPr>
                <w:rFonts w:ascii="Symbol" w:eastAsia="Symbol" w:hAnsi="Symbol"/>
              </w:rPr>
              <w:t>·</w:t>
            </w:r>
            <w:r w:rsidRPr="00B765F2">
              <w:t xml:space="preserve"> Legitimate interest </w:t>
            </w:r>
          </w:p>
        </w:tc>
      </w:tr>
      <w:tr w:rsidR="00186C84" w:rsidRPr="00B765F2" w14:paraId="7CF62F6A"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72E51C" w14:textId="77777777" w:rsidR="0099705A" w:rsidRPr="00B765F2" w:rsidRDefault="0099705A" w:rsidP="00A86001">
            <w:pPr>
              <w:jc w:val="left"/>
            </w:pPr>
            <w:r w:rsidRPr="00B765F2">
              <w:t xml:space="preserve">Donors/supporters: To register and interact with you as (including but not limited to): a donor, newsletter subscriber, supporter, customer (purchase of merchandise). </w:t>
            </w:r>
          </w:p>
          <w:p w14:paraId="4BCC2F60" w14:textId="77777777" w:rsidR="0099705A" w:rsidRPr="00B765F2" w:rsidRDefault="0099705A" w:rsidP="00A86001">
            <w:pPr>
              <w:jc w:val="left"/>
            </w:pPr>
            <w:r w:rsidRPr="00B765F2">
              <w:t xml:space="preserve">To keep you informed of, or enable you to take part in, a fundraising event, competition, or survey. </w:t>
            </w:r>
          </w:p>
          <w:p w14:paraId="7342454C" w14:textId="77777777" w:rsidR="0099705A" w:rsidRPr="00B765F2" w:rsidRDefault="0099705A" w:rsidP="00A86001">
            <w:pPr>
              <w:jc w:val="left"/>
            </w:pPr>
            <w:r w:rsidRPr="00B765F2">
              <w:t xml:space="preserve">To make suggestions and recommendations about services, events and activities that may be of interest to you.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0CBFD4" w14:textId="069BDF43" w:rsidR="0099705A" w:rsidRPr="00B765F2" w:rsidRDefault="00186C84" w:rsidP="00A86001">
            <w:pPr>
              <w:jc w:val="left"/>
            </w:pPr>
            <w:r w:rsidRPr="00B765F2">
              <w:rPr>
                <w:rFonts w:ascii="Symbol" w:eastAsia="Symbol" w:hAnsi="Symbol"/>
              </w:rPr>
              <w:t>·</w:t>
            </w:r>
            <w:r w:rsidR="00ED05BD">
              <w:rPr>
                <w:rFonts w:ascii="Symbol" w:eastAsia="Symbol" w:hAnsi="Symbol"/>
              </w:rPr>
              <w:t xml:space="preserve"> </w:t>
            </w:r>
            <w:r w:rsidRPr="00B765F2">
              <w:t>I</w:t>
            </w:r>
            <w:r w:rsidR="0099705A" w:rsidRPr="00B765F2">
              <w:t>dentity, Contact</w:t>
            </w:r>
            <w:r w:rsidR="0099705A" w:rsidRPr="00B765F2">
              <w:br/>
            </w:r>
            <w:r w:rsidR="0099705A" w:rsidRPr="00B765F2">
              <w:rPr>
                <w:rFonts w:ascii="Symbol" w:eastAsia="Symbol" w:hAnsi="Symbol"/>
              </w:rPr>
              <w:t>·</w:t>
            </w:r>
            <w:r w:rsidR="0099705A" w:rsidRPr="00B765F2">
              <w:t xml:space="preserve"> Financial</w:t>
            </w:r>
            <w:r w:rsidR="0099705A" w:rsidRPr="00B765F2">
              <w:br/>
            </w:r>
            <w:r w:rsidR="0099705A" w:rsidRPr="00B765F2">
              <w:rPr>
                <w:rFonts w:ascii="Symbol" w:eastAsia="Symbol" w:hAnsi="Symbol"/>
              </w:rPr>
              <w:t>·</w:t>
            </w:r>
            <w:r w:rsidR="0099705A" w:rsidRPr="00B765F2">
              <w:t xml:space="preserve"> Transaction</w:t>
            </w:r>
            <w:r w:rsidR="0099705A" w:rsidRPr="00B765F2">
              <w:br/>
            </w:r>
            <w:r w:rsidR="0099705A" w:rsidRPr="00B765F2">
              <w:rPr>
                <w:rFonts w:ascii="Symbol" w:eastAsia="Symbol" w:hAnsi="Symbol"/>
              </w:rPr>
              <w:t>·</w:t>
            </w:r>
            <w:r w:rsidR="0099705A" w:rsidRPr="00B765F2">
              <w:t xml:space="preserve"> Marketing</w:t>
            </w:r>
            <w:r w:rsidR="002A6BA1" w:rsidRPr="00B765F2">
              <w:t xml:space="preserve"> </w:t>
            </w:r>
            <w:r w:rsidR="0099705A" w:rsidRPr="00B765F2">
              <w:t xml:space="preserve">preferences </w:t>
            </w:r>
            <w:r w:rsidR="00ED05BD">
              <w:br/>
            </w:r>
            <w:r w:rsidRPr="00B765F2">
              <w:rPr>
                <w:rFonts w:ascii="Symbol" w:eastAsia="Symbol" w:hAnsi="Symbol"/>
              </w:rPr>
              <w:t>·</w:t>
            </w:r>
            <w:r w:rsidR="00ED05BD">
              <w:rPr>
                <w:rFonts w:ascii="Symbol" w:eastAsia="Symbol" w:hAnsi="Symbol"/>
              </w:rPr>
              <w:t xml:space="preserve"> </w:t>
            </w:r>
            <w:r w:rsidR="0099705A" w:rsidRPr="00B765F2">
              <w:t xml:space="preserve">Profile </w:t>
            </w:r>
            <w:r w:rsidRPr="00B765F2">
              <w:t xml:space="preserve">            </w:t>
            </w:r>
            <w:r w:rsidR="002A6BA1" w:rsidRPr="00B765F2">
              <w:t xml:space="preserve">             </w:t>
            </w:r>
            <w:r w:rsidRPr="00B765F2">
              <w:rPr>
                <w:rFonts w:ascii="Symbol" w:eastAsia="Symbol" w:hAnsi="Symbol"/>
              </w:rPr>
              <w:t>·</w:t>
            </w:r>
            <w:r w:rsidR="00ED05BD">
              <w:rPr>
                <w:rFonts w:ascii="Symbol" w:eastAsia="Symbol" w:hAnsi="Symbol"/>
              </w:rPr>
              <w:t xml:space="preserve"> </w:t>
            </w:r>
            <w:r w:rsidR="0099705A" w:rsidRPr="00B765F2">
              <w:t>Usage</w:t>
            </w:r>
            <w:r w:rsidR="0099705A" w:rsidRPr="00B765F2">
              <w:br/>
            </w:r>
            <w:r w:rsidR="0099705A" w:rsidRPr="00B765F2">
              <w:rPr>
                <w:rFonts w:ascii="Symbol" w:eastAsia="Symbol" w:hAnsi="Symbol"/>
              </w:rPr>
              <w:t>·</w:t>
            </w:r>
            <w:r w:rsidR="0099705A" w:rsidRPr="00B765F2">
              <w:t xml:space="preserve"> Technical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DD6CD" w14:textId="7628F31D" w:rsidR="0099705A" w:rsidRPr="00B765F2" w:rsidRDefault="0099705A" w:rsidP="00A86001">
            <w:pPr>
              <w:jc w:val="left"/>
            </w:pPr>
            <w:r w:rsidRPr="00B765F2">
              <w:rPr>
                <w:rFonts w:ascii="Symbol" w:eastAsia="Symbol" w:hAnsi="Symbol"/>
              </w:rPr>
              <w:t>·</w:t>
            </w:r>
            <w:r w:rsidRPr="00B765F2">
              <w:t xml:space="preserve"> Consent – when you opt-in to receiving information from us.</w:t>
            </w:r>
            <w:r w:rsidR="00052029">
              <w:br/>
            </w:r>
            <w:r w:rsidR="00186C84" w:rsidRPr="00B765F2">
              <w:rPr>
                <w:rFonts w:ascii="Symbol" w:eastAsia="Symbol" w:hAnsi="Symbol"/>
              </w:rPr>
              <w:t>·</w:t>
            </w:r>
            <w:r w:rsidR="00ED05BD">
              <w:rPr>
                <w:rFonts w:ascii="Symbol" w:eastAsia="Symbol" w:hAnsi="Symbol"/>
              </w:rPr>
              <w:t xml:space="preserve"> </w:t>
            </w:r>
            <w:r w:rsidRPr="00B765F2">
              <w:t xml:space="preserve">Contract </w:t>
            </w:r>
            <w:r w:rsidR="00052029">
              <w:br/>
            </w:r>
            <w:r w:rsidRPr="00B765F2">
              <w:rPr>
                <w:rFonts w:ascii="Symbol" w:eastAsia="Symbol" w:hAnsi="Symbol"/>
              </w:rPr>
              <w:t>·</w:t>
            </w:r>
            <w:r w:rsidRPr="00B765F2">
              <w:t xml:space="preserve"> Legitimate interest (to further our charitable objectives and generate income for the Trust; to study ways that supporters engage with our Organisation and grow this support) </w:t>
            </w:r>
          </w:p>
        </w:tc>
      </w:tr>
      <w:tr w:rsidR="00186C84" w:rsidRPr="00B765F2" w14:paraId="32AEA36B"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85F783" w14:textId="77777777" w:rsidR="0099705A" w:rsidRPr="00B765F2" w:rsidRDefault="0099705A" w:rsidP="00A86001">
            <w:pPr>
              <w:jc w:val="left"/>
            </w:pPr>
            <w:r w:rsidRPr="00B765F2">
              <w:t xml:space="preserve">Volunteers: To register you as a new or potential volunteer.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7515C3" w14:textId="77777777" w:rsidR="0099705A" w:rsidRPr="00B765F2" w:rsidRDefault="0099705A" w:rsidP="00A86001">
            <w:pPr>
              <w:jc w:val="left"/>
            </w:pPr>
            <w:r w:rsidRPr="00B765F2">
              <w:rPr>
                <w:rFonts w:ascii="Symbol" w:eastAsia="Symbol" w:hAnsi="Symbol"/>
              </w:rPr>
              <w:t>·</w:t>
            </w:r>
            <w:r w:rsidRPr="00B765F2">
              <w:t xml:space="preserve"> Identity, Contact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3126EA" w14:textId="57EC3CF2" w:rsidR="0099705A" w:rsidRPr="00B765F2" w:rsidRDefault="0099705A" w:rsidP="00A86001">
            <w:pPr>
              <w:jc w:val="left"/>
            </w:pPr>
            <w:r w:rsidRPr="00B765F2">
              <w:rPr>
                <w:rFonts w:ascii="Symbol" w:eastAsia="Symbol" w:hAnsi="Symbol"/>
              </w:rPr>
              <w:t>·</w:t>
            </w:r>
            <w:r w:rsidRPr="00B765F2">
              <w:t xml:space="preserve"> Contract</w:t>
            </w:r>
            <w:r w:rsidRPr="00B765F2">
              <w:br/>
            </w:r>
            <w:r w:rsidRPr="00B765F2">
              <w:rPr>
                <w:rFonts w:ascii="Symbol" w:eastAsia="Symbol" w:hAnsi="Symbol"/>
              </w:rPr>
              <w:t>·</w:t>
            </w:r>
            <w:r w:rsidRPr="00B765F2">
              <w:t xml:space="preserve"> Legitimate interest (to further our</w:t>
            </w:r>
            <w:r w:rsidR="002A6BA1" w:rsidRPr="00B765F2">
              <w:t xml:space="preserve"> </w:t>
            </w:r>
            <w:r w:rsidRPr="00B765F2">
              <w:t xml:space="preserve">charitable objectives) </w:t>
            </w:r>
          </w:p>
        </w:tc>
      </w:tr>
      <w:tr w:rsidR="00186C84" w:rsidRPr="00B765F2" w14:paraId="442CB4B0"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C0137E" w14:textId="70F21B30" w:rsidR="0099705A" w:rsidRPr="00B765F2" w:rsidRDefault="0099705A" w:rsidP="00A86001">
            <w:pPr>
              <w:jc w:val="left"/>
            </w:pPr>
            <w:r w:rsidRPr="00B765F2">
              <w:t>Service users: To register you as a service user and provide you</w:t>
            </w:r>
            <w:r w:rsidR="009721CE" w:rsidRPr="00B765F2">
              <w:t xml:space="preserve"> and any other parent or carer in the home who meets with the Harry’s Pals criteria</w:t>
            </w:r>
            <w:r w:rsidRPr="00B765F2">
              <w:t xml:space="preserve"> with</w:t>
            </w:r>
            <w:r w:rsidR="009721CE" w:rsidRPr="00B765F2">
              <w:t xml:space="preserve"> the ri</w:t>
            </w:r>
            <w:r w:rsidR="00B83A95" w:rsidRPr="00B765F2">
              <w:t>ght</w:t>
            </w:r>
            <w:r w:rsidRPr="00B765F2">
              <w:t xml:space="preserve"> support services.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606C6F" w14:textId="77777777" w:rsidR="00B83A95" w:rsidRPr="00B765F2" w:rsidRDefault="0099705A" w:rsidP="00A86001">
            <w:pPr>
              <w:jc w:val="left"/>
            </w:pPr>
            <w:r w:rsidRPr="00B765F2">
              <w:rPr>
                <w:rFonts w:ascii="Symbol" w:eastAsia="Symbol" w:hAnsi="Symbol"/>
              </w:rPr>
              <w:t>·</w:t>
            </w:r>
            <w:r w:rsidRPr="00B765F2">
              <w:t xml:space="preserve"> Identity, Contact </w:t>
            </w:r>
          </w:p>
          <w:p w14:paraId="13B8AE87" w14:textId="09437B7E" w:rsidR="0099705A" w:rsidRPr="00B765F2" w:rsidRDefault="0099705A" w:rsidP="00A86001">
            <w:pPr>
              <w:jc w:val="left"/>
            </w:pPr>
            <w:r w:rsidRPr="00B765F2">
              <w:t xml:space="preserve">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BEA781" w14:textId="24374F45" w:rsidR="0099705A" w:rsidRPr="00B765F2" w:rsidRDefault="0099705A" w:rsidP="00A86001">
            <w:pPr>
              <w:jc w:val="left"/>
            </w:pPr>
            <w:r w:rsidRPr="00B765F2">
              <w:rPr>
                <w:rFonts w:ascii="Symbol" w:eastAsia="Symbol" w:hAnsi="Symbol"/>
              </w:rPr>
              <w:t>·</w:t>
            </w:r>
            <w:r w:rsidRPr="00B765F2">
              <w:t xml:space="preserve"> Contract</w:t>
            </w:r>
            <w:r w:rsidRPr="00B765F2">
              <w:br/>
            </w:r>
            <w:r w:rsidRPr="00B765F2">
              <w:rPr>
                <w:rFonts w:ascii="Symbol" w:eastAsia="Symbol" w:hAnsi="Symbol"/>
              </w:rPr>
              <w:t>·</w:t>
            </w:r>
            <w:r w:rsidRPr="00B765F2">
              <w:t xml:space="preserve"> Legal</w:t>
            </w:r>
            <w:r w:rsidRPr="00B765F2">
              <w:br/>
            </w:r>
            <w:r w:rsidRPr="00B765F2">
              <w:rPr>
                <w:rFonts w:ascii="Symbol" w:eastAsia="Symbol" w:hAnsi="Symbol"/>
              </w:rPr>
              <w:t>·</w:t>
            </w:r>
            <w:r w:rsidRPr="00B765F2">
              <w:t xml:space="preserve"> Legitimate interest (to further our charitable objectives) </w:t>
            </w:r>
          </w:p>
        </w:tc>
      </w:tr>
      <w:tr w:rsidR="00186C84" w:rsidRPr="00B765F2" w14:paraId="65370D29"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1C9FF4" w14:textId="1EE5DDEC" w:rsidR="0099705A" w:rsidRPr="00B765F2" w:rsidRDefault="000C0166" w:rsidP="00A86001">
            <w:pPr>
              <w:jc w:val="left"/>
            </w:pPr>
            <w:r w:rsidRPr="00B765F2">
              <w:t>Counsellors and therapists</w:t>
            </w:r>
            <w:r w:rsidR="0099705A" w:rsidRPr="00B765F2">
              <w:t>: To interact with you as a</w:t>
            </w:r>
            <w:r w:rsidR="009721CE" w:rsidRPr="00B765F2">
              <w:t xml:space="preserve"> practitioner</w:t>
            </w:r>
            <w:r w:rsidR="0099705A" w:rsidRPr="00B765F2">
              <w:t xml:space="preserve"> involved in </w:t>
            </w:r>
            <w:r w:rsidR="002A6BA1" w:rsidRPr="00B765F2">
              <w:t xml:space="preserve">supporting </w:t>
            </w:r>
            <w:r w:rsidR="00AD19B2" w:rsidRPr="00B765F2">
              <w:t>families directed to you by Harry’s Pals and to finance the service you offer.</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310937" w14:textId="6D800ABD" w:rsidR="0099705A" w:rsidRPr="00B765F2" w:rsidRDefault="0099705A" w:rsidP="00A86001">
            <w:pPr>
              <w:jc w:val="left"/>
            </w:pPr>
            <w:r w:rsidRPr="00B765F2">
              <w:rPr>
                <w:rFonts w:ascii="Symbol" w:eastAsia="Symbol" w:hAnsi="Symbol"/>
              </w:rPr>
              <w:t>·</w:t>
            </w:r>
            <w:r w:rsidRPr="00B765F2">
              <w:t xml:space="preserve"> Identity, </w:t>
            </w:r>
            <w:r w:rsidR="00AD19B2" w:rsidRPr="00B765F2">
              <w:t>contact</w:t>
            </w:r>
            <w:r w:rsidRPr="00B765F2">
              <w:t xml:space="preserve"> </w:t>
            </w:r>
            <w:r w:rsidR="00AD19B2" w:rsidRPr="00B765F2">
              <w:t xml:space="preserve">                                    </w:t>
            </w:r>
            <w:r w:rsidRPr="00B765F2">
              <w:rPr>
                <w:rFonts w:ascii="Symbol" w:eastAsia="Symbol" w:hAnsi="Symbol"/>
              </w:rPr>
              <w:t>·</w:t>
            </w:r>
            <w:r w:rsidRPr="00B765F2">
              <w:t xml:space="preserve"> Financial</w:t>
            </w:r>
            <w:r w:rsidRPr="00B765F2">
              <w:br/>
            </w:r>
            <w:r w:rsidRPr="00B765F2">
              <w:rPr>
                <w:rFonts w:ascii="Symbol" w:eastAsia="Symbol" w:hAnsi="Symbol"/>
              </w:rPr>
              <w:t>·</w:t>
            </w:r>
            <w:r w:rsidRPr="00B765F2">
              <w:t xml:space="preserve"> Transaction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A9F55E" w14:textId="12ECDF18" w:rsidR="0099705A" w:rsidRPr="00B765F2" w:rsidRDefault="0099705A" w:rsidP="00A86001">
            <w:pPr>
              <w:jc w:val="left"/>
            </w:pPr>
            <w:r w:rsidRPr="00B765F2">
              <w:rPr>
                <w:rFonts w:ascii="Symbol" w:eastAsia="Symbol" w:hAnsi="Symbol"/>
              </w:rPr>
              <w:t>·</w:t>
            </w:r>
            <w:r w:rsidRPr="00B765F2">
              <w:t xml:space="preserve"> Contract</w:t>
            </w:r>
            <w:r w:rsidRPr="00B765F2">
              <w:br/>
            </w:r>
            <w:r w:rsidRPr="00B765F2">
              <w:rPr>
                <w:rFonts w:ascii="Symbol" w:eastAsia="Symbol" w:hAnsi="Symbol"/>
              </w:rPr>
              <w:t>·</w:t>
            </w:r>
            <w:r w:rsidRPr="00B765F2">
              <w:t xml:space="preserve"> Legitimate interest (to further our charitable objectives, manage payments and charges) </w:t>
            </w:r>
          </w:p>
        </w:tc>
      </w:tr>
      <w:tr w:rsidR="00186C84" w:rsidRPr="00B765F2" w14:paraId="77BD65A7"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FE98E7B" w14:textId="34B9809C" w:rsidR="000C0166" w:rsidRPr="00B765F2" w:rsidRDefault="000C0166" w:rsidP="00A86001">
            <w:pPr>
              <w:jc w:val="left"/>
            </w:pPr>
            <w:r w:rsidRPr="00B765F2">
              <w:t>Respite break providers: To interact with you as holiday provider in the fu</w:t>
            </w:r>
            <w:r w:rsidR="00776DA9" w:rsidRPr="00B765F2">
              <w:t>nding of respite breaks for families</w:t>
            </w:r>
            <w:r w:rsidRPr="00B765F2">
              <w:t xml:space="preserve">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BF766" w14:textId="4C1FADF0" w:rsidR="000C0166" w:rsidRPr="00B765F2" w:rsidRDefault="000C0166" w:rsidP="00A86001">
            <w:pPr>
              <w:jc w:val="left"/>
            </w:pPr>
            <w:r w:rsidRPr="00B765F2">
              <w:rPr>
                <w:rFonts w:ascii="Symbol" w:eastAsia="Symbol" w:hAnsi="Symbol"/>
              </w:rPr>
              <w:t>·</w:t>
            </w:r>
            <w:r w:rsidRPr="00B765F2">
              <w:t xml:space="preserve"> Identity, Contact </w:t>
            </w:r>
            <w:r w:rsidRPr="00B765F2">
              <w:rPr>
                <w:rFonts w:ascii="Symbol" w:eastAsia="Symbol" w:hAnsi="Symbol"/>
              </w:rPr>
              <w:t>·</w:t>
            </w:r>
            <w:r w:rsidRPr="00B765F2">
              <w:t xml:space="preserve"> Financial</w:t>
            </w:r>
            <w:r w:rsidRPr="00B765F2">
              <w:br/>
            </w:r>
            <w:r w:rsidRPr="00B765F2">
              <w:rPr>
                <w:rFonts w:ascii="Symbol" w:eastAsia="Symbol" w:hAnsi="Symbol"/>
              </w:rPr>
              <w:t>·</w:t>
            </w:r>
            <w:r w:rsidRPr="00B765F2">
              <w:t xml:space="preserve"> Transaction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EE17D" w14:textId="737F5F61" w:rsidR="000C0166" w:rsidRPr="00B765F2" w:rsidRDefault="000C0166" w:rsidP="00A86001">
            <w:pPr>
              <w:jc w:val="left"/>
            </w:pPr>
            <w:r w:rsidRPr="00B765F2">
              <w:rPr>
                <w:rFonts w:ascii="Symbol" w:eastAsia="Symbol" w:hAnsi="Symbol"/>
              </w:rPr>
              <w:t>·</w:t>
            </w:r>
            <w:r w:rsidRPr="00B765F2">
              <w:t xml:space="preserve"> Contract</w:t>
            </w:r>
            <w:r w:rsidRPr="00B765F2">
              <w:br/>
            </w:r>
            <w:r w:rsidRPr="00B765F2">
              <w:rPr>
                <w:rFonts w:ascii="Symbol" w:eastAsia="Symbol" w:hAnsi="Symbol"/>
              </w:rPr>
              <w:t>·</w:t>
            </w:r>
            <w:r w:rsidRPr="00B765F2">
              <w:t xml:space="preserve"> Legitimate interest (to further our charitable objectives, manage payments and charges) </w:t>
            </w:r>
          </w:p>
        </w:tc>
      </w:tr>
      <w:tr w:rsidR="00186C84" w:rsidRPr="00B765F2" w14:paraId="596DA045"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0BB09" w14:textId="77777777" w:rsidR="000C0166" w:rsidRPr="00B765F2" w:rsidRDefault="000C0166" w:rsidP="00A86001">
            <w:pPr>
              <w:jc w:val="left"/>
            </w:pPr>
            <w:r w:rsidRPr="00B765F2">
              <w:lastRenderedPageBreak/>
              <w:t xml:space="preserve">All: To manage our relationship with you, including notifying you about changes to our terms, and to this Notice.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13F348" w14:textId="77777777" w:rsidR="000C0166" w:rsidRPr="00B765F2" w:rsidRDefault="000C0166" w:rsidP="00A86001">
            <w:pPr>
              <w:jc w:val="left"/>
            </w:pPr>
            <w:r w:rsidRPr="00B765F2">
              <w:rPr>
                <w:rFonts w:ascii="Symbol" w:eastAsia="Symbol" w:hAnsi="Symbol"/>
              </w:rPr>
              <w:t>·</w:t>
            </w:r>
            <w:r w:rsidRPr="00B765F2">
              <w:t xml:space="preserve"> Profile</w:t>
            </w:r>
            <w:r w:rsidRPr="00B765F2">
              <w:br/>
            </w:r>
            <w:r w:rsidRPr="00B765F2">
              <w:rPr>
                <w:rFonts w:ascii="Symbol" w:eastAsia="Symbol" w:hAnsi="Symbol"/>
              </w:rPr>
              <w:t>·</w:t>
            </w:r>
            <w:r w:rsidRPr="00B765F2">
              <w:t xml:space="preserve"> Marketing preferences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F9E03" w14:textId="4272CB94" w:rsidR="000C0166" w:rsidRPr="00B765F2" w:rsidRDefault="000C0166" w:rsidP="00A86001">
            <w:pPr>
              <w:jc w:val="left"/>
            </w:pPr>
            <w:r w:rsidRPr="00B765F2">
              <w:rPr>
                <w:rFonts w:ascii="Symbol" w:eastAsia="Symbol" w:hAnsi="Symbol"/>
              </w:rPr>
              <w:t>·</w:t>
            </w:r>
            <w:r w:rsidRPr="00B765F2">
              <w:t xml:space="preserve"> Contract </w:t>
            </w:r>
            <w:r w:rsidR="00AD19B2" w:rsidRPr="00B765F2">
              <w:t xml:space="preserve">                                             </w:t>
            </w:r>
            <w:r w:rsidRPr="00B765F2">
              <w:rPr>
                <w:rFonts w:ascii="Symbol" w:eastAsia="Symbol" w:hAnsi="Symbol"/>
              </w:rPr>
              <w:t>·</w:t>
            </w:r>
            <w:r w:rsidRPr="00B765F2">
              <w:t xml:space="preserve"> Legal obligation </w:t>
            </w:r>
            <w:r w:rsidR="00AD19B2" w:rsidRPr="00B765F2">
              <w:t xml:space="preserve">                       </w:t>
            </w:r>
            <w:r w:rsidRPr="00B765F2">
              <w:rPr>
                <w:rFonts w:ascii="Symbol" w:eastAsia="Symbol" w:hAnsi="Symbol"/>
              </w:rPr>
              <w:t>·</w:t>
            </w:r>
            <w:r w:rsidRPr="00B765F2">
              <w:t xml:space="preserve"> Legitimate interest (to keep our records updated and keep you up to date with our policies and procedures) </w:t>
            </w:r>
          </w:p>
        </w:tc>
      </w:tr>
      <w:tr w:rsidR="00186C84" w:rsidRPr="00B765F2" w14:paraId="5DA86511"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AA6655" w14:textId="17B07A1C" w:rsidR="000C0166" w:rsidRPr="00B765F2" w:rsidRDefault="000C0166" w:rsidP="00A86001">
            <w:pPr>
              <w:jc w:val="left"/>
            </w:pPr>
            <w:r w:rsidRPr="00B765F2">
              <w:t xml:space="preserve">All: To administer and protect our Organisation and </w:t>
            </w:r>
            <w:proofErr w:type="gramStart"/>
            <w:r w:rsidR="00AD19B2" w:rsidRPr="00B765F2">
              <w:t>it’s</w:t>
            </w:r>
            <w:proofErr w:type="gramEnd"/>
            <w:r w:rsidRPr="00B765F2">
              <w:t xml:space="preserve"> website (including troubleshooting, testing, maintenance, support; analysis, reporting and hosting of data).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4C0F7" w14:textId="46158BED" w:rsidR="000C0166" w:rsidRPr="00B765F2" w:rsidRDefault="000C0166" w:rsidP="00A86001">
            <w:pPr>
              <w:jc w:val="left"/>
            </w:pPr>
            <w:r w:rsidRPr="00B765F2">
              <w:rPr>
                <w:rFonts w:ascii="Symbol" w:eastAsia="Symbol" w:hAnsi="Symbol"/>
              </w:rPr>
              <w:t>·</w:t>
            </w:r>
            <w:r w:rsidRPr="00B765F2">
              <w:t xml:space="preserve"> Identity, Contact </w:t>
            </w:r>
            <w:r w:rsidR="00AD19B2" w:rsidRPr="00B765F2">
              <w:t xml:space="preserve">                 </w:t>
            </w:r>
            <w:r w:rsidRPr="00B765F2">
              <w:rPr>
                <w:rFonts w:ascii="Symbol" w:eastAsia="Symbol" w:hAnsi="Symbol"/>
              </w:rPr>
              <w:t>·</w:t>
            </w:r>
            <w:r w:rsidRPr="00B765F2">
              <w:t xml:space="preserve"> Technical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A12F82" w14:textId="0CB6C52A" w:rsidR="000C0166" w:rsidRPr="00B765F2" w:rsidRDefault="000C0166" w:rsidP="00A86001">
            <w:pPr>
              <w:jc w:val="left"/>
            </w:pPr>
            <w:r w:rsidRPr="00B765F2">
              <w:rPr>
                <w:rFonts w:ascii="Symbol" w:eastAsia="Symbol" w:hAnsi="Symbol"/>
              </w:rPr>
              <w:t>·</w:t>
            </w:r>
            <w:r w:rsidRPr="00B765F2">
              <w:t xml:space="preserve"> Legal obligation </w:t>
            </w:r>
            <w:r w:rsidR="004121A1" w:rsidRPr="00B765F2">
              <w:t xml:space="preserve">                          </w:t>
            </w:r>
            <w:r w:rsidR="004121A1" w:rsidRPr="00B765F2">
              <w:rPr>
                <w:rFonts w:ascii="Symbol" w:eastAsia="Symbol" w:hAnsi="Symbol"/>
              </w:rPr>
              <w:t>·</w:t>
            </w:r>
            <w:r w:rsidR="00AB0A0C">
              <w:rPr>
                <w:rFonts w:ascii="Symbol" w:eastAsia="Symbol" w:hAnsi="Symbol"/>
              </w:rPr>
              <w:t xml:space="preserve"> </w:t>
            </w:r>
            <w:r w:rsidRPr="00B765F2">
              <w:t>Legitimate interests (to provide</w:t>
            </w:r>
            <w:r w:rsidR="004121A1" w:rsidRPr="00B765F2">
              <w:t xml:space="preserve"> </w:t>
            </w:r>
            <w:r w:rsidRPr="00B765F2">
              <w:t xml:space="preserve">secure administrative and IT services; prevent fraud; </w:t>
            </w:r>
            <w:proofErr w:type="gramStart"/>
            <w:r w:rsidRPr="00B765F2">
              <w:t>also</w:t>
            </w:r>
            <w:proofErr w:type="gramEnd"/>
            <w:r w:rsidRPr="00B765F2">
              <w:t xml:space="preserve"> in the context of a reorganisation or restructuring exercise) </w:t>
            </w:r>
          </w:p>
        </w:tc>
      </w:tr>
      <w:tr w:rsidR="00186C84" w:rsidRPr="00B765F2" w14:paraId="722E74D0" w14:textId="77777777" w:rsidTr="00A8600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3A2B06" w14:textId="77777777" w:rsidR="000C0166" w:rsidRPr="00B765F2" w:rsidRDefault="000C0166" w:rsidP="00A86001">
            <w:pPr>
              <w:jc w:val="left"/>
            </w:pPr>
            <w:r w:rsidRPr="00B765F2">
              <w:t xml:space="preserve">All: To use data analytics to deliver personalised and improved website content, marketing and services and improve relationships with service users and supporters.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914398" w14:textId="5AB683F8" w:rsidR="000C0166" w:rsidRPr="00B765F2" w:rsidRDefault="000C0166" w:rsidP="00A86001">
            <w:pPr>
              <w:jc w:val="left"/>
            </w:pPr>
            <w:r w:rsidRPr="00B765F2">
              <w:rPr>
                <w:rFonts w:ascii="Symbol" w:eastAsia="Symbol" w:hAnsi="Symbol"/>
              </w:rPr>
              <w:t>·</w:t>
            </w:r>
            <w:r w:rsidRPr="00B765F2">
              <w:t xml:space="preserve"> Identity, Contact</w:t>
            </w:r>
            <w:r w:rsidRPr="00B765F2">
              <w:br/>
            </w:r>
            <w:r w:rsidRPr="00B765F2">
              <w:rPr>
                <w:rFonts w:ascii="Symbol" w:eastAsia="Symbol" w:hAnsi="Symbol"/>
              </w:rPr>
              <w:t>·</w:t>
            </w:r>
            <w:r w:rsidRPr="00B765F2">
              <w:t xml:space="preserve"> Profile</w:t>
            </w:r>
            <w:r w:rsidRPr="00B765F2">
              <w:br/>
            </w:r>
            <w:r w:rsidRPr="00B765F2">
              <w:rPr>
                <w:rFonts w:ascii="Symbol" w:eastAsia="Symbol" w:hAnsi="Symbol"/>
              </w:rPr>
              <w:t>·</w:t>
            </w:r>
            <w:r w:rsidRPr="00B765F2">
              <w:t xml:space="preserve"> Usage</w:t>
            </w:r>
            <w:r w:rsidRPr="00B765F2">
              <w:br/>
            </w:r>
            <w:r w:rsidRPr="00B765F2">
              <w:rPr>
                <w:rFonts w:ascii="Symbol" w:eastAsia="Symbol" w:hAnsi="Symbol"/>
              </w:rPr>
              <w:t>·</w:t>
            </w:r>
            <w:r w:rsidRPr="00B765F2">
              <w:t xml:space="preserve"> Marketing preferences </w:t>
            </w:r>
            <w:r w:rsidR="004121A1" w:rsidRPr="00B765F2">
              <w:t xml:space="preserve">    </w:t>
            </w:r>
            <w:r w:rsidR="00AB0A0C">
              <w:br/>
            </w:r>
            <w:r w:rsidRPr="00B765F2">
              <w:rPr>
                <w:rFonts w:ascii="Symbol" w:eastAsia="Symbol" w:hAnsi="Symbol"/>
              </w:rPr>
              <w:t>·</w:t>
            </w:r>
            <w:r w:rsidRPr="00B765F2">
              <w:t xml:space="preserve"> Technical </w:t>
            </w:r>
          </w:p>
        </w:tc>
        <w:tc>
          <w:tcPr>
            <w:tcW w:w="3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B03D2" w14:textId="77777777" w:rsidR="000C0166" w:rsidRPr="00B765F2" w:rsidRDefault="000C0166" w:rsidP="00A86001">
            <w:pPr>
              <w:jc w:val="left"/>
            </w:pPr>
            <w:r w:rsidRPr="00B765F2">
              <w:rPr>
                <w:rFonts w:ascii="Symbol" w:eastAsia="Symbol" w:hAnsi="Symbol"/>
              </w:rPr>
              <w:t>·</w:t>
            </w:r>
            <w:r w:rsidRPr="00B765F2">
              <w:t xml:space="preserve"> Legitimate interest (to understand the effectiveness of, and improve, our website content and to study how people engage with us. </w:t>
            </w:r>
          </w:p>
        </w:tc>
      </w:tr>
    </w:tbl>
    <w:p w14:paraId="031E3382" w14:textId="513EBE1D" w:rsidR="0099705A" w:rsidRPr="00086E59" w:rsidRDefault="0099705A" w:rsidP="00A86001">
      <w:pPr>
        <w:pStyle w:val="Heading2"/>
        <w:jc w:val="left"/>
      </w:pPr>
      <w:bookmarkStart w:id="7" w:name="_Toc239326783"/>
      <w:r w:rsidRPr="00086E59">
        <w:t>Marketing communications</w:t>
      </w:r>
      <w:bookmarkEnd w:id="7"/>
      <w:r w:rsidRPr="00086E59">
        <w:t xml:space="preserve"> </w:t>
      </w:r>
    </w:p>
    <w:p w14:paraId="38AAB94D" w14:textId="25F1E5AA" w:rsidR="0099705A" w:rsidRPr="00B765F2" w:rsidRDefault="0099705A" w:rsidP="00A86001">
      <w:pPr>
        <w:jc w:val="left"/>
      </w:pPr>
      <w:r w:rsidRPr="00B765F2">
        <w:t xml:space="preserve">We use different types of data to decide which activities, events, services and news may be of interest to you, and we keep you informed of these through ‘marketing </w:t>
      </w:r>
      <w:proofErr w:type="gramStart"/>
      <w:r w:rsidRPr="00B765F2">
        <w:t>communications’</w:t>
      </w:r>
      <w:proofErr w:type="gramEnd"/>
      <w:r w:rsidRPr="00B765F2">
        <w:t xml:space="preserve">. You will receive these communications from us if you have requested information, purchased </w:t>
      </w:r>
      <w:r w:rsidR="000C0166" w:rsidRPr="00B765F2">
        <w:t>event tickets</w:t>
      </w:r>
      <w:r w:rsidRPr="00B765F2">
        <w:t xml:space="preserve">, or provided us with your details (for example when you entered a competition or registered for an event) and if you have opted in to receive those communications. </w:t>
      </w:r>
    </w:p>
    <w:p w14:paraId="089385DC" w14:textId="515E7136" w:rsidR="0099705A" w:rsidRPr="00B765F2" w:rsidRDefault="0099705A" w:rsidP="00A86001">
      <w:pPr>
        <w:jc w:val="left"/>
      </w:pPr>
      <w:r w:rsidRPr="00B765F2">
        <w:t xml:space="preserve">You can ask us to stop sending you marketing communications, or change your communication preferences, at any time. To do this please email the Data Protection Officer at </w:t>
      </w:r>
      <w:r w:rsidR="000C0166" w:rsidRPr="00B765F2">
        <w:t>harryspalscharity@gmail.com</w:t>
      </w:r>
      <w:r w:rsidRPr="00B765F2">
        <w:t xml:space="preserve">. Please note that if you choose to stop receiving marketing communications, we may still need to retain personal data provided to us – for example </w:t>
      </w:r>
      <w:proofErr w:type="gramStart"/>
      <w:r w:rsidRPr="00B765F2">
        <w:t>as a result of</w:t>
      </w:r>
      <w:proofErr w:type="gramEnd"/>
      <w:r w:rsidRPr="00B765F2">
        <w:t xml:space="preserve"> provision of a service or other transactions. </w:t>
      </w:r>
    </w:p>
    <w:p w14:paraId="1E830CF6" w14:textId="7D4B8E42" w:rsidR="0099705A" w:rsidRPr="00B765F2" w:rsidRDefault="0099705A" w:rsidP="00A86001">
      <w:pPr>
        <w:jc w:val="left"/>
      </w:pPr>
      <w:r w:rsidRPr="00B765F2">
        <w:t xml:space="preserve">We will not share your personal data with any company or other organisation outside of </w:t>
      </w:r>
      <w:r w:rsidR="000C0166" w:rsidRPr="00B765F2">
        <w:t>Harry’s Pals</w:t>
      </w:r>
      <w:r w:rsidRPr="00B765F2">
        <w:t xml:space="preserve"> for marketing purposes. </w:t>
      </w:r>
    </w:p>
    <w:p w14:paraId="2494EA26" w14:textId="1CD02097" w:rsidR="0099705A" w:rsidRPr="00086E59" w:rsidRDefault="0099705A" w:rsidP="00A86001">
      <w:pPr>
        <w:pStyle w:val="Heading2"/>
        <w:jc w:val="left"/>
      </w:pPr>
      <w:bookmarkStart w:id="8" w:name="_Toc239326784"/>
      <w:r w:rsidRPr="00086E59">
        <w:t>How we keep your personal data secure</w:t>
      </w:r>
      <w:bookmarkEnd w:id="8"/>
      <w:r w:rsidRPr="00086E59">
        <w:t xml:space="preserve"> </w:t>
      </w:r>
    </w:p>
    <w:p w14:paraId="7FE770CB" w14:textId="77777777" w:rsidR="0099705A" w:rsidRPr="00B765F2" w:rsidRDefault="0099705A" w:rsidP="00A86001">
      <w:pPr>
        <w:jc w:val="left"/>
      </w:pPr>
      <w:r w:rsidRPr="00B765F2">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instructions, and they are subject to a duty of confidentiality. </w:t>
      </w:r>
    </w:p>
    <w:p w14:paraId="6CDF1667" w14:textId="77777777" w:rsidR="0099705A" w:rsidRPr="00B765F2" w:rsidRDefault="0099705A" w:rsidP="00A86001">
      <w:pPr>
        <w:jc w:val="left"/>
      </w:pPr>
      <w:r w:rsidRPr="00B765F2">
        <w:lastRenderedPageBreak/>
        <w:t xml:space="preserve">We have put in place procedures to deal with any suspected personal data breach and will notify you and any applicable regulator of a breach where we are legally required to do so. </w:t>
      </w:r>
    </w:p>
    <w:p w14:paraId="021A5DC4" w14:textId="77777777" w:rsidR="00A042C3" w:rsidRDefault="0099705A" w:rsidP="00A86001">
      <w:pPr>
        <w:jc w:val="left"/>
        <w:rPr>
          <w:rStyle w:val="Heading2Char"/>
        </w:rPr>
      </w:pPr>
      <w:bookmarkStart w:id="9" w:name="_Toc239326785"/>
      <w:r w:rsidRPr="00A042C3">
        <w:rPr>
          <w:rStyle w:val="Heading2Char"/>
        </w:rPr>
        <w:t>How long do we retain your personal data?</w:t>
      </w:r>
      <w:bookmarkEnd w:id="9"/>
    </w:p>
    <w:p w14:paraId="419929B4" w14:textId="3A5FA3C4" w:rsidR="0099705A" w:rsidRPr="00B765F2" w:rsidRDefault="0099705A" w:rsidP="00A86001">
      <w:pPr>
        <w:jc w:val="left"/>
      </w:pPr>
      <w:r w:rsidRPr="00B765F2">
        <w:t xml:space="preserve">We will only retain your personal data for as long as necessary to fulfil the purposes we collected it for, including for the purposes of satisfying any legal, accounting, or reporting requirements. </w:t>
      </w:r>
    </w:p>
    <w:p w14:paraId="2BE1BA1B" w14:textId="77777777" w:rsidR="0099705A" w:rsidRPr="00B765F2" w:rsidRDefault="0099705A" w:rsidP="00A86001">
      <w:pPr>
        <w:jc w:val="left"/>
      </w:pPr>
      <w:r w:rsidRPr="00B765F2">
        <w:t xml:space="preserve">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EF71977" w14:textId="408EA958" w:rsidR="0099705A" w:rsidRPr="00C95170" w:rsidRDefault="0099705A" w:rsidP="00A86001">
      <w:pPr>
        <w:pStyle w:val="Heading2"/>
        <w:jc w:val="left"/>
      </w:pPr>
      <w:bookmarkStart w:id="10" w:name="_Toc239326786"/>
      <w:r w:rsidRPr="00C95170">
        <w:t>Sharing data with third party providers</w:t>
      </w:r>
      <w:bookmarkEnd w:id="10"/>
      <w:r w:rsidRPr="00C95170">
        <w:t xml:space="preserve"> </w:t>
      </w:r>
    </w:p>
    <w:p w14:paraId="7898C1D2" w14:textId="77777777" w:rsidR="0099705A" w:rsidRPr="00B765F2" w:rsidRDefault="0099705A" w:rsidP="00A86001">
      <w:pPr>
        <w:jc w:val="left"/>
      </w:pPr>
      <w:proofErr w:type="gramStart"/>
      <w:r w:rsidRPr="00B765F2">
        <w:t>In order to</w:t>
      </w:r>
      <w:proofErr w:type="gramEnd"/>
      <w:r w:rsidRPr="00B765F2">
        <w:t xml:space="preserve"> provide you with the best service possible we may need to share your information with UK-based </w:t>
      </w:r>
      <w:proofErr w:type="gramStart"/>
      <w:r w:rsidRPr="00B765F2">
        <w:t>third party</w:t>
      </w:r>
      <w:proofErr w:type="gramEnd"/>
      <w:r w:rsidRPr="00B765F2">
        <w:t xml:space="preserve"> service providers who are authorised to act on our behalf. We require all third parties to respect the security of your personal data and to treat it in accordance with the law. </w:t>
      </w:r>
    </w:p>
    <w:p w14:paraId="17507C18" w14:textId="77777777" w:rsidR="0099705A" w:rsidRPr="00B765F2" w:rsidRDefault="0099705A" w:rsidP="00A86001">
      <w:pPr>
        <w:jc w:val="left"/>
      </w:pPr>
      <w:r w:rsidRPr="00B765F2">
        <w:t xml:space="preserve">We do not allow our third-party service providers to use your personal data for their own purposes and only permit them to process your personal data for specified purposes and in accordance with our instructions. </w:t>
      </w:r>
    </w:p>
    <w:p w14:paraId="0D06DA7B" w14:textId="51DA6A77" w:rsidR="0099705A" w:rsidRPr="00F24C56" w:rsidRDefault="00500E83" w:rsidP="00A86001">
      <w:pPr>
        <w:jc w:val="left"/>
      </w:pPr>
      <w:r w:rsidRPr="00F24C56">
        <w:t>Third Party Service Providers</w:t>
      </w:r>
    </w:p>
    <w:p w14:paraId="2E659EF3" w14:textId="263B3C30" w:rsidR="00467F45" w:rsidRPr="00B765F2" w:rsidRDefault="00467F45" w:rsidP="00E04EFE">
      <w:pPr>
        <w:pStyle w:val="Bulllets"/>
      </w:pPr>
      <w:r w:rsidRPr="00B765F2">
        <w:t xml:space="preserve">Fully qualified and accredited Counsellors and Therapists operating throughout England will require contact details and some personal information </w:t>
      </w:r>
      <w:r w:rsidR="00617567" w:rsidRPr="00B765F2">
        <w:t xml:space="preserve">around the service </w:t>
      </w:r>
      <w:proofErr w:type="gramStart"/>
      <w:r w:rsidR="00617567" w:rsidRPr="00B765F2">
        <w:t>users</w:t>
      </w:r>
      <w:proofErr w:type="gramEnd"/>
      <w:r w:rsidR="00617567" w:rsidRPr="00B765F2">
        <w:t xml:space="preserve"> mental health and wellbeing. These providers will have their own </w:t>
      </w:r>
      <w:r w:rsidR="009F354C" w:rsidRPr="00B765F2">
        <w:t>data protection policies</w:t>
      </w:r>
      <w:r w:rsidR="00617567" w:rsidRPr="00B765F2">
        <w:t xml:space="preserve"> and will not be sharing any information with any other parties.</w:t>
      </w:r>
    </w:p>
    <w:p w14:paraId="34AA5507" w14:textId="77777777" w:rsidR="0099705A" w:rsidRPr="00B765F2" w:rsidRDefault="0099705A" w:rsidP="00E04EFE">
      <w:pPr>
        <w:pStyle w:val="Bulllets"/>
      </w:pPr>
      <w:r w:rsidRPr="00B765F2">
        <w:t xml:space="preserve">Providers of IT and system administration services acting as processors. </w:t>
      </w:r>
    </w:p>
    <w:p w14:paraId="058CAA3D" w14:textId="77777777" w:rsidR="0099705A" w:rsidRPr="00B765F2" w:rsidRDefault="0099705A" w:rsidP="00E04EFE">
      <w:pPr>
        <w:pStyle w:val="Bulllets"/>
      </w:pPr>
      <w:r w:rsidRPr="00B765F2">
        <w:t xml:space="preserve">Providers of occasional mailing services, acting as processors - for example for an appeal mailing or similar. </w:t>
      </w:r>
    </w:p>
    <w:p w14:paraId="1F968574" w14:textId="77777777" w:rsidR="00500E83" w:rsidRPr="00B765F2" w:rsidRDefault="0099705A" w:rsidP="00E04EFE">
      <w:pPr>
        <w:pStyle w:val="Bulllets"/>
      </w:pPr>
      <w:r w:rsidRPr="00B765F2">
        <w:t xml:space="preserve">HM Revenue &amp; Customs, regulators, law enforcement agencies and other authorities acting as processors or joint controllers who require reporting of processing activities in certain circumstances. </w:t>
      </w:r>
    </w:p>
    <w:p w14:paraId="056AB1CC" w14:textId="77777777" w:rsidR="00500E83" w:rsidRPr="00B765F2" w:rsidRDefault="0099705A" w:rsidP="00E04EFE">
      <w:pPr>
        <w:pStyle w:val="Bulllets"/>
      </w:pPr>
      <w:r w:rsidRPr="00B765F2">
        <w:t xml:space="preserve">Those authorised by you or acting in a legal capacity on your behalf or with Power of Attorney. </w:t>
      </w:r>
    </w:p>
    <w:p w14:paraId="480CA457" w14:textId="5315C671" w:rsidR="0099705A" w:rsidRPr="00B765F2" w:rsidRDefault="0099705A" w:rsidP="00E04EFE">
      <w:pPr>
        <w:pStyle w:val="Bulllets"/>
      </w:pPr>
      <w:r w:rsidRPr="00B765F2">
        <w:t xml:space="preserve">Third parties to whom we may choose to transfer, or merge parts or </w:t>
      </w:r>
      <w:proofErr w:type="gramStart"/>
      <w:r w:rsidRPr="00B765F2">
        <w:t>all of</w:t>
      </w:r>
      <w:proofErr w:type="gramEnd"/>
      <w:r w:rsidRPr="00B765F2">
        <w:t xml:space="preserve"> our Organisation or our assets. If a change happens to our Organisation, then the new owners may use your personal data in the same way as set out in this Privacy Notice. </w:t>
      </w:r>
    </w:p>
    <w:p w14:paraId="3BF0DCDF" w14:textId="77777777" w:rsidR="00207B24" w:rsidRDefault="00207B24" w:rsidP="00A042C3">
      <w:pPr>
        <w:pStyle w:val="Heading2"/>
      </w:pPr>
      <w:bookmarkStart w:id="11" w:name="_Toc239326787"/>
    </w:p>
    <w:p w14:paraId="28096E01" w14:textId="57ED0BF7" w:rsidR="0099705A" w:rsidRPr="00C95170" w:rsidRDefault="0099705A" w:rsidP="00A86001">
      <w:pPr>
        <w:pStyle w:val="Heading2"/>
        <w:jc w:val="left"/>
      </w:pPr>
      <w:r w:rsidRPr="00C95170">
        <w:lastRenderedPageBreak/>
        <w:t>Your data privacy rights</w:t>
      </w:r>
      <w:bookmarkEnd w:id="11"/>
      <w:r w:rsidRPr="00C95170">
        <w:t xml:space="preserve"> </w:t>
      </w:r>
    </w:p>
    <w:p w14:paraId="0CCDF262" w14:textId="77777777" w:rsidR="0099705A" w:rsidRPr="00B765F2" w:rsidRDefault="0099705A" w:rsidP="00A86001">
      <w:pPr>
        <w:jc w:val="left"/>
      </w:pPr>
      <w:r w:rsidRPr="00B765F2">
        <w:t xml:space="preserve">Under certain circumstances, you have rights under data protection laws in relation to your personal data. Your rights include: </w:t>
      </w:r>
    </w:p>
    <w:p w14:paraId="53D86128" w14:textId="77777777" w:rsidR="0099705A" w:rsidRPr="00B765F2" w:rsidRDefault="0099705A" w:rsidP="00A86001">
      <w:pPr>
        <w:jc w:val="left"/>
      </w:pPr>
      <w:r w:rsidRPr="00B765F2">
        <w:rPr>
          <w:b/>
          <w:bCs/>
        </w:rPr>
        <w:t>Request access</w:t>
      </w:r>
      <w:r w:rsidRPr="00B765F2">
        <w:t xml:space="preserve"> to your personal data. This enables you to receive a copy of the personal data we hold about you and to check that we are lawfully processing it. </w:t>
      </w:r>
    </w:p>
    <w:p w14:paraId="2F142748" w14:textId="77777777" w:rsidR="0099705A" w:rsidRPr="00B765F2" w:rsidRDefault="0099705A" w:rsidP="00A86001">
      <w:pPr>
        <w:jc w:val="left"/>
      </w:pPr>
      <w:r w:rsidRPr="00B765F2">
        <w:rPr>
          <w:b/>
          <w:bCs/>
        </w:rPr>
        <w:t>Request correction</w:t>
      </w:r>
      <w:r w:rsidRPr="00B765F2">
        <w:t xml:space="preserve"> of the personal data that we hold about you. This enables you to have any incomplete or inaccurate data we hold about you corrected, though we may need to verify the accuracy of the new data you provide to us. </w:t>
      </w:r>
    </w:p>
    <w:p w14:paraId="3333B047" w14:textId="77777777" w:rsidR="0099705A" w:rsidRPr="00B765F2" w:rsidRDefault="0099705A" w:rsidP="00A86001">
      <w:pPr>
        <w:jc w:val="left"/>
      </w:pPr>
      <w:r w:rsidRPr="00B765F2">
        <w:rPr>
          <w:b/>
          <w:bCs/>
        </w:rPr>
        <w:t>Request erasure</w:t>
      </w:r>
      <w:r w:rsidRPr="00B765F2">
        <w:t xml:space="preserve"> of your personal data.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 </w:t>
      </w:r>
    </w:p>
    <w:p w14:paraId="60FE5355" w14:textId="77777777" w:rsidR="0099705A" w:rsidRPr="00B765F2" w:rsidRDefault="0099705A" w:rsidP="00A86001">
      <w:pPr>
        <w:jc w:val="left"/>
      </w:pPr>
      <w:r w:rsidRPr="00B765F2">
        <w:rPr>
          <w:b/>
          <w:bCs/>
        </w:rPr>
        <w:t>Object to processing</w:t>
      </w:r>
      <w:r w:rsidRPr="00B765F2">
        <w:t xml:space="preserve"> of your personal data where we are relying on a legitimate interest (or those of a third party) and there is something about your particular situation which makes you want to object to processing on this ground as you feel it impacts on your fundamental rights and freedoms. You also have the right to object where we are processing your personal data for direct marketing purposes. In some cases, we may demonstrate that we have compelling legitimate grounds to process your information which override your rights and freedoms. </w:t>
      </w:r>
    </w:p>
    <w:p w14:paraId="6FAFF897" w14:textId="77777777" w:rsidR="0099705A" w:rsidRPr="00B765F2" w:rsidRDefault="0099705A" w:rsidP="00A86001">
      <w:pPr>
        <w:jc w:val="left"/>
      </w:pPr>
      <w:r w:rsidRPr="00B765F2">
        <w:rPr>
          <w:b/>
          <w:bCs/>
        </w:rPr>
        <w:t>Request restriction</w:t>
      </w:r>
      <w:r w:rsidRPr="00B765F2">
        <w:t xml:space="preserve"> of processing of your personal data. This enables you to ask us to suspend the processing of your personal data in the following scenarios: (a) if you want us to establish the data's accuracy; (b) where our use of the data is unlawful but you do not want us to erase it; (c) where you need us to hold the data even if we no longer require it as you need it to establish, exercise or defend legal claims; or (d) you have objected to our use of your data but we need to verify whether we have overriding legitimate grounds to use it. </w:t>
      </w:r>
    </w:p>
    <w:p w14:paraId="4CE0B370" w14:textId="77777777" w:rsidR="0099705A" w:rsidRPr="00B765F2" w:rsidRDefault="0099705A" w:rsidP="00A86001">
      <w:pPr>
        <w:jc w:val="left"/>
      </w:pPr>
      <w:r w:rsidRPr="00B765F2">
        <w:rPr>
          <w:b/>
          <w:bCs/>
        </w:rPr>
        <w:t>Request the transfer</w:t>
      </w:r>
      <w:r w:rsidRPr="00B765F2">
        <w:t xml:space="preserve"> of your personal data to you or to a third party. We will provide to you, or a third party you have chosen, your personal data in a structured, commonly used, machine- readable format. Note that this right only applies to automated information which you initially provided consent for us to use or where we used the information to perform a contract with you. </w:t>
      </w:r>
    </w:p>
    <w:p w14:paraId="6350AFD2" w14:textId="77777777" w:rsidR="0099705A" w:rsidRPr="00B765F2" w:rsidRDefault="0099705A" w:rsidP="00A86001">
      <w:pPr>
        <w:jc w:val="left"/>
      </w:pPr>
      <w:r w:rsidRPr="00B765F2">
        <w:rPr>
          <w:b/>
          <w:bCs/>
        </w:rPr>
        <w:t>Withdraw consent</w:t>
      </w:r>
      <w:r w:rsidRPr="00B765F2">
        <w:t xml:space="preserve"> at any time where we are relying on consent to process your personal data. However, this will not affect the lawfulness of any processing carried out before you withdraw your consent. If you withdraw your consent, we may not be able to provide certain products or services to you. We will advise you if this is the case at the time you withdraw your consent. </w:t>
      </w:r>
    </w:p>
    <w:p w14:paraId="2975E6DA" w14:textId="14CD3367" w:rsidR="0099705A" w:rsidRPr="00B765F2" w:rsidRDefault="0099705A" w:rsidP="00A86001">
      <w:pPr>
        <w:jc w:val="left"/>
      </w:pPr>
      <w:r w:rsidRPr="42BC5A72">
        <w:lastRenderedPageBreak/>
        <w:t xml:space="preserve">If you wish to exercise any of the rights set out above, please email the Data Protection Officer at </w:t>
      </w:r>
      <w:r w:rsidR="4E9B02AD" w:rsidRPr="42BC5A72">
        <w:rPr>
          <w:b/>
          <w:bCs/>
        </w:rPr>
        <w:t>hayley@harryspals.org</w:t>
      </w:r>
    </w:p>
    <w:p w14:paraId="2B2611B0" w14:textId="77777777" w:rsidR="0099705A" w:rsidRPr="00B765F2" w:rsidRDefault="0099705A" w:rsidP="00A86001">
      <w:pPr>
        <w:jc w:val="left"/>
      </w:pPr>
      <w:r w:rsidRPr="00B765F2">
        <w:t xml:space="preserve">No fee usually required </w:t>
      </w:r>
    </w:p>
    <w:p w14:paraId="6E815444" w14:textId="512C232C" w:rsidR="0099705A" w:rsidRPr="00B765F2" w:rsidRDefault="0099705A" w:rsidP="00A86001">
      <w:pPr>
        <w:jc w:val="left"/>
      </w:pPr>
      <w:r w:rsidRPr="00B765F2">
        <w:t xml:space="preserve">You will not have to pay a fee to access your personal data (or to exercise any of the other rights). However, we may charge a reasonable fee if your request is clearly unfounded, </w:t>
      </w:r>
      <w:r w:rsidR="00761372" w:rsidRPr="00B765F2">
        <w:t>repetitive,</w:t>
      </w:r>
      <w:r w:rsidRPr="00B765F2">
        <w:t xml:space="preserve"> or excessive. Alternatively, we may refuse to comply with your request in these circumstances. </w:t>
      </w:r>
    </w:p>
    <w:p w14:paraId="728AB1E8" w14:textId="77777777" w:rsidR="0099705A" w:rsidRPr="00B765F2" w:rsidRDefault="0099705A" w:rsidP="00A86001">
      <w:pPr>
        <w:jc w:val="left"/>
      </w:pPr>
      <w:r w:rsidRPr="00B765F2">
        <w:t xml:space="preserve">What we may need from you </w:t>
      </w:r>
    </w:p>
    <w:p w14:paraId="4DD7FF33" w14:textId="77777777" w:rsidR="0099705A" w:rsidRPr="00B765F2" w:rsidRDefault="0099705A" w:rsidP="00A86001">
      <w:pPr>
        <w:jc w:val="left"/>
      </w:pPr>
      <w:r w:rsidRPr="00B765F2">
        <w:t xml:space="preserve">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 </w:t>
      </w:r>
    </w:p>
    <w:p w14:paraId="72663359" w14:textId="77777777" w:rsidR="0099705A" w:rsidRPr="00B765F2" w:rsidRDefault="0099705A" w:rsidP="00A86001">
      <w:pPr>
        <w:jc w:val="left"/>
      </w:pPr>
      <w:r w:rsidRPr="00B765F2">
        <w:t xml:space="preserve">Time limit to respond </w:t>
      </w:r>
    </w:p>
    <w:p w14:paraId="55CCC5C8" w14:textId="77777777" w:rsidR="0099705A" w:rsidRPr="00B765F2" w:rsidRDefault="0099705A" w:rsidP="00A86001">
      <w:pPr>
        <w:jc w:val="left"/>
      </w:pPr>
      <w:r w:rsidRPr="00B765F2">
        <w:t xml:space="preserve">We try to respond to all legitimate requests within one month. Occasionally it may take us longer than a month if your request is particularly complex or you have made </w:t>
      </w:r>
      <w:proofErr w:type="gramStart"/>
      <w:r w:rsidRPr="00B765F2">
        <w:t>a number of</w:t>
      </w:r>
      <w:proofErr w:type="gramEnd"/>
      <w:r w:rsidRPr="00B765F2">
        <w:t xml:space="preserve"> requests. In this case, we will notify you and keep you updated. </w:t>
      </w:r>
    </w:p>
    <w:p w14:paraId="3CA22086" w14:textId="74D6A68A" w:rsidR="00D40D14" w:rsidRPr="00C95170" w:rsidRDefault="0099705A" w:rsidP="00A86001">
      <w:pPr>
        <w:pStyle w:val="Heading2"/>
        <w:jc w:val="left"/>
      </w:pPr>
      <w:bookmarkStart w:id="12" w:name="_Toc239326788"/>
      <w:r w:rsidRPr="00C95170">
        <w:t>Transferring data internationally</w:t>
      </w:r>
      <w:bookmarkEnd w:id="12"/>
    </w:p>
    <w:p w14:paraId="2BCC6B97" w14:textId="78036300" w:rsidR="0099705A" w:rsidRPr="00B765F2" w:rsidRDefault="0099705A" w:rsidP="00A86001">
      <w:pPr>
        <w:jc w:val="left"/>
      </w:pPr>
      <w:r w:rsidRPr="00B765F2">
        <w:t xml:space="preserve">We will only transfer your personal data outside the European Economic Area (EEA) if: </w:t>
      </w:r>
    </w:p>
    <w:p w14:paraId="3AA90232" w14:textId="3A9ADDDB" w:rsidR="00D313D0" w:rsidRDefault="0099705A" w:rsidP="00E04EFE">
      <w:pPr>
        <w:pStyle w:val="Bulllets"/>
      </w:pPr>
      <w:r w:rsidRPr="00B765F2">
        <w:t>you specifically ask us to do so;</w:t>
      </w:r>
      <w:r w:rsidR="00D40D14" w:rsidRPr="00B765F2">
        <w:t xml:space="preserve"> </w:t>
      </w:r>
    </w:p>
    <w:p w14:paraId="5B391AC7" w14:textId="600F1680" w:rsidR="0099705A" w:rsidRPr="00B765F2" w:rsidRDefault="0099705A" w:rsidP="00E04EFE">
      <w:pPr>
        <w:pStyle w:val="Bulllets"/>
      </w:pPr>
      <w:r w:rsidRPr="00B765F2">
        <w:t xml:space="preserve">the data is contained on a mobile device that is taken outside the EEA to enable us to maintain contact with you and we will ensure that it only processed in accordance with the rules applicable within the UK and maintain the same level of security. </w:t>
      </w:r>
    </w:p>
    <w:p w14:paraId="38C53AFB" w14:textId="0A10E19F" w:rsidR="0099705A" w:rsidRPr="00B765F2" w:rsidRDefault="0099705A" w:rsidP="00A86001">
      <w:pPr>
        <w:jc w:val="left"/>
      </w:pPr>
      <w:r w:rsidRPr="00B765F2">
        <w:t xml:space="preserve">If we transfer data outside of the EEA at your </w:t>
      </w:r>
      <w:r w:rsidR="00D40D14" w:rsidRPr="00B765F2">
        <w:t>request,</w:t>
      </w:r>
      <w:r w:rsidRPr="00B765F2">
        <w:t xml:space="preserve"> you will need to ensure that any country outside of the EEA have sufficient safeguards to protect your data. </w:t>
      </w:r>
    </w:p>
    <w:p w14:paraId="01747E3D" w14:textId="1E8F17AC" w:rsidR="0099705A" w:rsidRPr="00B765F2" w:rsidRDefault="00D40D14" w:rsidP="00A86001">
      <w:pPr>
        <w:jc w:val="left"/>
      </w:pPr>
      <w:r w:rsidRPr="00B765F2">
        <w:t>I</w:t>
      </w:r>
      <w:r w:rsidR="0099705A" w:rsidRPr="00B765F2">
        <w:t xml:space="preserve">f a third party requests the transfer of your data outside of the EEA we will advise you of this at the time so that you can decide </w:t>
      </w:r>
      <w:proofErr w:type="gramStart"/>
      <w:r w:rsidR="0099705A" w:rsidRPr="00B765F2">
        <w:t>whether or not</w:t>
      </w:r>
      <w:proofErr w:type="gramEnd"/>
      <w:r w:rsidR="0099705A" w:rsidRPr="00B765F2">
        <w:t xml:space="preserve"> the information may be passed to them. Before making that </w:t>
      </w:r>
      <w:proofErr w:type="gramStart"/>
      <w:r w:rsidR="0099705A" w:rsidRPr="00B765F2">
        <w:t>decision</w:t>
      </w:r>
      <w:proofErr w:type="gramEnd"/>
      <w:r w:rsidR="0099705A" w:rsidRPr="00B765F2">
        <w:t xml:space="preserve"> you should make yourself aware what safeguards are in place to protect your data. </w:t>
      </w:r>
    </w:p>
    <w:p w14:paraId="45858722" w14:textId="0033E59C" w:rsidR="0099705A" w:rsidRPr="00D313D0" w:rsidRDefault="0099705A" w:rsidP="00A86001">
      <w:pPr>
        <w:pStyle w:val="Heading2"/>
        <w:jc w:val="left"/>
      </w:pPr>
      <w:bookmarkStart w:id="13" w:name="_Toc239326789"/>
      <w:r w:rsidRPr="00D313D0">
        <w:t>Cookies</w:t>
      </w:r>
      <w:bookmarkEnd w:id="13"/>
      <w:r w:rsidRPr="00D313D0">
        <w:t xml:space="preserve"> </w:t>
      </w:r>
    </w:p>
    <w:p w14:paraId="2E9DFD6B" w14:textId="77777777" w:rsidR="0099705A" w:rsidRPr="00B765F2" w:rsidRDefault="0099705A" w:rsidP="00A86001">
      <w:pPr>
        <w:jc w:val="left"/>
      </w:pPr>
      <w:r w:rsidRPr="00B765F2">
        <w:t xml:space="preserve">A cookie is a small text file which your browser stores on your device. Cookies are transferred to your device’s permanent storage when you visit our website to allow </w:t>
      </w:r>
      <w:r w:rsidRPr="00B765F2">
        <w:lastRenderedPageBreak/>
        <w:t xml:space="preserve">the site to recognise you when you visit our website again and to enable us to improve your use of the site. </w:t>
      </w:r>
    </w:p>
    <w:p w14:paraId="7E0FB215" w14:textId="77777777" w:rsidR="0099705A" w:rsidRPr="00B765F2" w:rsidRDefault="0099705A" w:rsidP="00A86001">
      <w:pPr>
        <w:jc w:val="left"/>
      </w:pPr>
      <w:r w:rsidRPr="00B765F2">
        <w:t xml:space="preserve">Cookies may be temporary (or “session”) cookies, which are only in use while you visit our website and are deleted when you close your browser, or permanent cookies, which stay on your device’s permanent storage after you leave our website until you delete them manually or your browser deletes them after a period of time. </w:t>
      </w:r>
    </w:p>
    <w:p w14:paraId="3B2FC305" w14:textId="77777777" w:rsidR="0099705A" w:rsidRPr="00B765F2" w:rsidRDefault="0099705A" w:rsidP="00A86001">
      <w:pPr>
        <w:jc w:val="left"/>
      </w:pPr>
      <w:r w:rsidRPr="00B765F2">
        <w:t xml:space="preserve">We may use temporary cookies in order to remember you as you use our website, but we also allow third parties (particularly Google) to use analytical cookies (both temporary and permanent) on our website to compile aggregate information about the areas of our website that are visited most frequently. </w:t>
      </w:r>
    </w:p>
    <w:p w14:paraId="3259662B" w14:textId="1B055125" w:rsidR="0099705A" w:rsidRPr="00B765F2" w:rsidRDefault="0099705A" w:rsidP="00A86001">
      <w:pPr>
        <w:jc w:val="left"/>
      </w:pPr>
      <w:r w:rsidRPr="00B765F2">
        <w:t xml:space="preserve">Most web browser settings are set for you to accept both our own cookies and </w:t>
      </w:r>
      <w:r w:rsidR="002426DB" w:rsidRPr="00B765F2">
        <w:t>third-party</w:t>
      </w:r>
      <w:r w:rsidRPr="00B765F2">
        <w:t xml:space="preserve"> cookies. However, you </w:t>
      </w:r>
      <w:proofErr w:type="gramStart"/>
      <w:r w:rsidRPr="00B765F2">
        <w:t>are able to</w:t>
      </w:r>
      <w:proofErr w:type="gramEnd"/>
      <w:r w:rsidRPr="00B765F2">
        <w:t xml:space="preserve"> adjust those settings (in relation to both our own cookies and those of third parties) to accept the cookies, to prompt you to accept or refuse a cookie each time one is sent, or to reject all cookies outright. We recommend that, for the highest functionality of the website, you accept both our own cookies and </w:t>
      </w:r>
      <w:r w:rsidR="002426DB" w:rsidRPr="00B765F2">
        <w:t>third-party</w:t>
      </w:r>
      <w:r w:rsidRPr="00B765F2">
        <w:t xml:space="preserve"> </w:t>
      </w:r>
      <w:proofErr w:type="gramStart"/>
      <w:r w:rsidRPr="00B765F2">
        <w:t>cookies</w:t>
      </w:r>
      <w:proofErr w:type="gramEnd"/>
      <w:r w:rsidRPr="00B765F2">
        <w:t xml:space="preserve"> and these can be changed in your browser settings. We use three categories of cookies: </w:t>
      </w:r>
    </w:p>
    <w:p w14:paraId="2AB140CF" w14:textId="77777777" w:rsidR="0099705A" w:rsidRPr="00B765F2" w:rsidRDefault="0099705A" w:rsidP="00A86001">
      <w:pPr>
        <w:jc w:val="left"/>
      </w:pPr>
      <w:r w:rsidRPr="00B765F2">
        <w:t xml:space="preserve">Essential cookies - these cookies are essential </w:t>
      </w:r>
      <w:proofErr w:type="gramStart"/>
      <w:r w:rsidRPr="00B765F2">
        <w:t>in order to</w:t>
      </w:r>
      <w:proofErr w:type="gramEnd"/>
      <w:r w:rsidRPr="00B765F2">
        <w:t xml:space="preserve"> enable you to move around the website and use its features, such as signing up to receive emails from us. </w:t>
      </w:r>
    </w:p>
    <w:p w14:paraId="6D102016" w14:textId="77777777" w:rsidR="0099705A" w:rsidRPr="00B765F2" w:rsidRDefault="0099705A" w:rsidP="00A86001">
      <w:pPr>
        <w:jc w:val="left"/>
      </w:pPr>
      <w:r w:rsidRPr="00B765F2">
        <w:t xml:space="preserve">Performance cookies - Google Analytics collects information about how you use our site. No personal information that identifies you is kept. Google Analytics purely tracks visitation behaviour and user habits on our website. </w:t>
      </w:r>
    </w:p>
    <w:p w14:paraId="1EABD27F" w14:textId="77777777" w:rsidR="0099705A" w:rsidRPr="00B765F2" w:rsidRDefault="0099705A" w:rsidP="00A86001">
      <w:pPr>
        <w:jc w:val="left"/>
      </w:pPr>
      <w:r w:rsidRPr="00B765F2">
        <w:t xml:space="preserve">Functionality cookies – these cookies allow our website to remember the choices you make as you browse the site. They provide more enhanced and personalised features. The information collected is anonymised and the cookies cannot track your browsing activity on other sites once you leave our site. </w:t>
      </w:r>
    </w:p>
    <w:p w14:paraId="48EA52DC" w14:textId="77777777" w:rsidR="002C2D55" w:rsidRDefault="002C2D55" w:rsidP="00403C80">
      <w:pPr>
        <w:spacing w:after="160" w:line="259" w:lineRule="auto"/>
        <w:rPr>
          <w:b/>
          <w:bCs/>
          <w:color w:val="92D050"/>
        </w:rPr>
      </w:pPr>
    </w:p>
    <w:p w14:paraId="2EFE128F" w14:textId="1F7AE686" w:rsidR="00403C80" w:rsidRPr="007656E0" w:rsidRDefault="00403C80" w:rsidP="00403C80">
      <w:pPr>
        <w:spacing w:after="160" w:line="259" w:lineRule="auto"/>
        <w:rPr>
          <w:b/>
          <w:bCs/>
          <w:color w:val="92D050"/>
        </w:rPr>
      </w:pPr>
      <w:r w:rsidRPr="007656E0">
        <w:rPr>
          <w:b/>
          <w:bCs/>
          <w:color w:val="92D050"/>
        </w:rPr>
        <w:t>Review of Policy</w:t>
      </w:r>
    </w:p>
    <w:p w14:paraId="06031A2B" w14:textId="29ACCDE6" w:rsidR="009031FD" w:rsidRPr="00B765F2" w:rsidRDefault="009031FD" w:rsidP="00DB04A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3790"/>
        <w:gridCol w:w="2984"/>
      </w:tblGrid>
      <w:tr w:rsidR="004937D0" w14:paraId="4350D5F6" w14:textId="77777777" w:rsidTr="00A10D30">
        <w:tc>
          <w:tcPr>
            <w:tcW w:w="2268" w:type="dxa"/>
            <w:tcBorders>
              <w:top w:val="single" w:sz="4" w:space="0" w:color="auto"/>
              <w:left w:val="single" w:sz="4" w:space="0" w:color="auto"/>
              <w:bottom w:val="single" w:sz="4" w:space="0" w:color="auto"/>
              <w:right w:val="single" w:sz="4" w:space="0" w:color="auto"/>
            </w:tcBorders>
            <w:hideMark/>
          </w:tcPr>
          <w:p w14:paraId="696114D6" w14:textId="77777777" w:rsidR="004937D0" w:rsidRDefault="004937D0" w:rsidP="00A10D30">
            <w:r>
              <w:t>Revision date</w:t>
            </w:r>
          </w:p>
        </w:tc>
        <w:tc>
          <w:tcPr>
            <w:tcW w:w="4133" w:type="dxa"/>
            <w:tcBorders>
              <w:top w:val="single" w:sz="4" w:space="0" w:color="auto"/>
              <w:left w:val="single" w:sz="4" w:space="0" w:color="auto"/>
              <w:bottom w:val="single" w:sz="4" w:space="0" w:color="auto"/>
              <w:right w:val="single" w:sz="4" w:space="0" w:color="auto"/>
            </w:tcBorders>
            <w:hideMark/>
          </w:tcPr>
          <w:p w14:paraId="4C695485" w14:textId="77777777" w:rsidR="004937D0" w:rsidRDefault="004937D0" w:rsidP="00A10D30">
            <w:r>
              <w:t>Summary of Changes</w:t>
            </w:r>
          </w:p>
        </w:tc>
        <w:tc>
          <w:tcPr>
            <w:tcW w:w="3201" w:type="dxa"/>
            <w:tcBorders>
              <w:top w:val="single" w:sz="4" w:space="0" w:color="auto"/>
              <w:left w:val="single" w:sz="4" w:space="0" w:color="auto"/>
              <w:bottom w:val="single" w:sz="4" w:space="0" w:color="auto"/>
              <w:right w:val="single" w:sz="4" w:space="0" w:color="auto"/>
            </w:tcBorders>
            <w:hideMark/>
          </w:tcPr>
          <w:p w14:paraId="7FDC590A" w14:textId="77777777" w:rsidR="004937D0" w:rsidRDefault="004937D0" w:rsidP="00A10D30">
            <w:r>
              <w:t>Other Comments</w:t>
            </w:r>
          </w:p>
        </w:tc>
      </w:tr>
      <w:tr w:rsidR="004937D0" w14:paraId="1AB96A5A" w14:textId="77777777" w:rsidTr="00C068A0">
        <w:trPr>
          <w:trHeight w:val="481"/>
        </w:trPr>
        <w:tc>
          <w:tcPr>
            <w:tcW w:w="2268" w:type="dxa"/>
            <w:tcBorders>
              <w:top w:val="single" w:sz="4" w:space="0" w:color="auto"/>
              <w:left w:val="single" w:sz="4" w:space="0" w:color="auto"/>
              <w:bottom w:val="single" w:sz="4" w:space="0" w:color="auto"/>
              <w:right w:val="single" w:sz="4" w:space="0" w:color="auto"/>
            </w:tcBorders>
          </w:tcPr>
          <w:p w14:paraId="0F2D05A1" w14:textId="6563C3B9" w:rsidR="004937D0" w:rsidRDefault="004937D0" w:rsidP="00A10D30"/>
        </w:tc>
        <w:tc>
          <w:tcPr>
            <w:tcW w:w="4133" w:type="dxa"/>
            <w:tcBorders>
              <w:top w:val="single" w:sz="4" w:space="0" w:color="auto"/>
              <w:left w:val="single" w:sz="4" w:space="0" w:color="auto"/>
              <w:bottom w:val="single" w:sz="4" w:space="0" w:color="auto"/>
              <w:right w:val="single" w:sz="4" w:space="0" w:color="auto"/>
            </w:tcBorders>
            <w:hideMark/>
          </w:tcPr>
          <w:p w14:paraId="4D3D9B00" w14:textId="77777777" w:rsidR="004937D0" w:rsidRDefault="004937D0" w:rsidP="00A10D30">
            <w:r>
              <w:t xml:space="preserve">Routine review by Board of Trustees </w:t>
            </w:r>
            <w:r w:rsidRPr="00C068A0">
              <w:t>triennially</w:t>
            </w:r>
          </w:p>
        </w:tc>
        <w:tc>
          <w:tcPr>
            <w:tcW w:w="3201" w:type="dxa"/>
            <w:tcBorders>
              <w:top w:val="single" w:sz="4" w:space="0" w:color="auto"/>
              <w:left w:val="single" w:sz="4" w:space="0" w:color="auto"/>
              <w:bottom w:val="single" w:sz="4" w:space="0" w:color="auto"/>
              <w:right w:val="single" w:sz="4" w:space="0" w:color="auto"/>
            </w:tcBorders>
          </w:tcPr>
          <w:p w14:paraId="4F701A9A" w14:textId="77777777" w:rsidR="004937D0" w:rsidRDefault="004937D0" w:rsidP="00A10D30"/>
        </w:tc>
      </w:tr>
      <w:tr w:rsidR="004937D0" w14:paraId="636BFFD2" w14:textId="77777777" w:rsidTr="00A10D30">
        <w:tc>
          <w:tcPr>
            <w:tcW w:w="2268" w:type="dxa"/>
            <w:tcBorders>
              <w:top w:val="single" w:sz="4" w:space="0" w:color="auto"/>
              <w:left w:val="single" w:sz="4" w:space="0" w:color="auto"/>
              <w:bottom w:val="single" w:sz="4" w:space="0" w:color="auto"/>
              <w:right w:val="single" w:sz="4" w:space="0" w:color="auto"/>
            </w:tcBorders>
          </w:tcPr>
          <w:p w14:paraId="5631C175" w14:textId="323B5807" w:rsidR="004937D0" w:rsidRDefault="004937D0" w:rsidP="00A10D30">
            <w:r>
              <w:t>April 202</w:t>
            </w:r>
            <w:r w:rsidR="00403C80">
              <w:t>7</w:t>
            </w:r>
          </w:p>
        </w:tc>
        <w:tc>
          <w:tcPr>
            <w:tcW w:w="4133" w:type="dxa"/>
            <w:tcBorders>
              <w:top w:val="single" w:sz="4" w:space="0" w:color="auto"/>
              <w:left w:val="single" w:sz="4" w:space="0" w:color="auto"/>
              <w:bottom w:val="single" w:sz="4" w:space="0" w:color="auto"/>
              <w:right w:val="single" w:sz="4" w:space="0" w:color="auto"/>
            </w:tcBorders>
          </w:tcPr>
          <w:p w14:paraId="4DD77946" w14:textId="77777777" w:rsidR="004937D0" w:rsidRDefault="004937D0" w:rsidP="00A10D30"/>
        </w:tc>
        <w:tc>
          <w:tcPr>
            <w:tcW w:w="3201" w:type="dxa"/>
            <w:tcBorders>
              <w:top w:val="single" w:sz="4" w:space="0" w:color="auto"/>
              <w:left w:val="single" w:sz="4" w:space="0" w:color="auto"/>
              <w:bottom w:val="single" w:sz="4" w:space="0" w:color="auto"/>
              <w:right w:val="single" w:sz="4" w:space="0" w:color="auto"/>
            </w:tcBorders>
          </w:tcPr>
          <w:p w14:paraId="5E544F1D" w14:textId="77777777" w:rsidR="004937D0" w:rsidRDefault="004937D0" w:rsidP="00A10D30"/>
        </w:tc>
      </w:tr>
      <w:tr w:rsidR="004937D0" w14:paraId="347D2B54" w14:textId="77777777" w:rsidTr="00A10D30">
        <w:tc>
          <w:tcPr>
            <w:tcW w:w="2268" w:type="dxa"/>
            <w:tcBorders>
              <w:top w:val="single" w:sz="4" w:space="0" w:color="auto"/>
              <w:left w:val="single" w:sz="4" w:space="0" w:color="auto"/>
              <w:bottom w:val="single" w:sz="4" w:space="0" w:color="auto"/>
              <w:right w:val="single" w:sz="4" w:space="0" w:color="auto"/>
            </w:tcBorders>
          </w:tcPr>
          <w:p w14:paraId="414217E5" w14:textId="77777777" w:rsidR="004937D0" w:rsidRDefault="004937D0" w:rsidP="00A10D30"/>
        </w:tc>
        <w:tc>
          <w:tcPr>
            <w:tcW w:w="4133" w:type="dxa"/>
            <w:tcBorders>
              <w:top w:val="single" w:sz="4" w:space="0" w:color="auto"/>
              <w:left w:val="single" w:sz="4" w:space="0" w:color="auto"/>
              <w:bottom w:val="single" w:sz="4" w:space="0" w:color="auto"/>
              <w:right w:val="single" w:sz="4" w:space="0" w:color="auto"/>
            </w:tcBorders>
          </w:tcPr>
          <w:p w14:paraId="1F9B88A8" w14:textId="77777777" w:rsidR="004937D0" w:rsidRDefault="004937D0" w:rsidP="00A10D30"/>
        </w:tc>
        <w:tc>
          <w:tcPr>
            <w:tcW w:w="3201" w:type="dxa"/>
            <w:tcBorders>
              <w:top w:val="single" w:sz="4" w:space="0" w:color="auto"/>
              <w:left w:val="single" w:sz="4" w:space="0" w:color="auto"/>
              <w:bottom w:val="single" w:sz="4" w:space="0" w:color="auto"/>
              <w:right w:val="single" w:sz="4" w:space="0" w:color="auto"/>
            </w:tcBorders>
          </w:tcPr>
          <w:p w14:paraId="2CD64E0E" w14:textId="77777777" w:rsidR="004937D0" w:rsidRDefault="004937D0" w:rsidP="00A10D30"/>
        </w:tc>
      </w:tr>
      <w:tr w:rsidR="004937D0" w14:paraId="74E7E481" w14:textId="77777777" w:rsidTr="00A10D30">
        <w:tc>
          <w:tcPr>
            <w:tcW w:w="2268" w:type="dxa"/>
            <w:tcBorders>
              <w:top w:val="single" w:sz="4" w:space="0" w:color="auto"/>
              <w:left w:val="single" w:sz="4" w:space="0" w:color="auto"/>
              <w:bottom w:val="single" w:sz="4" w:space="0" w:color="auto"/>
              <w:right w:val="single" w:sz="4" w:space="0" w:color="auto"/>
            </w:tcBorders>
          </w:tcPr>
          <w:p w14:paraId="40F410DA" w14:textId="77777777" w:rsidR="004937D0" w:rsidRDefault="004937D0" w:rsidP="00A10D30"/>
        </w:tc>
        <w:tc>
          <w:tcPr>
            <w:tcW w:w="4133" w:type="dxa"/>
            <w:tcBorders>
              <w:top w:val="single" w:sz="4" w:space="0" w:color="auto"/>
              <w:left w:val="single" w:sz="4" w:space="0" w:color="auto"/>
              <w:bottom w:val="single" w:sz="4" w:space="0" w:color="auto"/>
              <w:right w:val="single" w:sz="4" w:space="0" w:color="auto"/>
            </w:tcBorders>
          </w:tcPr>
          <w:p w14:paraId="6E376524" w14:textId="77777777" w:rsidR="004937D0" w:rsidRDefault="004937D0" w:rsidP="00A10D30"/>
        </w:tc>
        <w:tc>
          <w:tcPr>
            <w:tcW w:w="3201" w:type="dxa"/>
            <w:tcBorders>
              <w:top w:val="single" w:sz="4" w:space="0" w:color="auto"/>
              <w:left w:val="single" w:sz="4" w:space="0" w:color="auto"/>
              <w:bottom w:val="single" w:sz="4" w:space="0" w:color="auto"/>
              <w:right w:val="single" w:sz="4" w:space="0" w:color="auto"/>
            </w:tcBorders>
          </w:tcPr>
          <w:p w14:paraId="5E301023" w14:textId="77777777" w:rsidR="004937D0" w:rsidRDefault="004937D0" w:rsidP="00A10D30"/>
        </w:tc>
      </w:tr>
    </w:tbl>
    <w:p w14:paraId="657CD53B" w14:textId="5F5222FB" w:rsidR="42BC5A72" w:rsidRDefault="42BC5A72" w:rsidP="00DB04A7"/>
    <w:sectPr w:rsidR="42BC5A72" w:rsidSect="004F3279">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A859" w14:textId="77777777" w:rsidR="00CF1505" w:rsidRDefault="00CF1505" w:rsidP="00DB04A7">
      <w:r>
        <w:separator/>
      </w:r>
    </w:p>
  </w:endnote>
  <w:endnote w:type="continuationSeparator" w:id="0">
    <w:p w14:paraId="03D10600" w14:textId="77777777" w:rsidR="00CF1505" w:rsidRDefault="00CF1505" w:rsidP="00DB0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Medium">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105712"/>
      <w:docPartObj>
        <w:docPartGallery w:val="Page Numbers (Bottom of Page)"/>
        <w:docPartUnique/>
      </w:docPartObj>
    </w:sdtPr>
    <w:sdtContent>
      <w:p w14:paraId="07285679" w14:textId="170D3289" w:rsidR="00D40D14" w:rsidRDefault="00D40D14" w:rsidP="00DB04A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708EEF" w14:textId="77777777" w:rsidR="00D40D14" w:rsidRDefault="00D40D14" w:rsidP="00DB0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883308"/>
      <w:docPartObj>
        <w:docPartGallery w:val="Page Numbers (Bottom of Page)"/>
        <w:docPartUnique/>
      </w:docPartObj>
    </w:sdtPr>
    <w:sdtContent>
      <w:sdt>
        <w:sdtPr>
          <w:id w:val="1057667227"/>
          <w:docPartObj>
            <w:docPartGallery w:val="Page Numbers (Top of Page)"/>
            <w:docPartUnique/>
          </w:docPartObj>
        </w:sdtPr>
        <w:sdtContent>
          <w:p w14:paraId="3E0960BA" w14:textId="77777777" w:rsidR="004F3279" w:rsidRPr="004F3279" w:rsidRDefault="004F3279" w:rsidP="00EA63EF">
            <w:pPr>
              <w:pStyle w:val="Footer"/>
              <w:jc w:val="center"/>
            </w:pPr>
            <w:r w:rsidRPr="004F3279">
              <w:t xml:space="preserve">Page </w:t>
            </w:r>
            <w:r w:rsidRPr="004F3279">
              <w:fldChar w:fldCharType="begin"/>
            </w:r>
            <w:r w:rsidRPr="004F3279">
              <w:instrText xml:space="preserve"> PAGE </w:instrText>
            </w:r>
            <w:r w:rsidRPr="004F3279">
              <w:fldChar w:fldCharType="separate"/>
            </w:r>
            <w:r>
              <w:t>1</w:t>
            </w:r>
            <w:r w:rsidRPr="004F3279">
              <w:fldChar w:fldCharType="end"/>
            </w:r>
            <w:r w:rsidRPr="004F3279">
              <w:t xml:space="preserve"> of </w:t>
            </w:r>
            <w:fldSimple w:instr=" NUMPAGES  ">
              <w:r>
                <w:t>10</w:t>
              </w:r>
            </w:fldSimple>
          </w:p>
        </w:sdtContent>
      </w:sdt>
    </w:sdtContent>
  </w:sdt>
  <w:p w14:paraId="2C5FF37A" w14:textId="0CEA53A2" w:rsidR="00D40D14" w:rsidRPr="004F3279" w:rsidRDefault="00D40D14" w:rsidP="00DB0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020624"/>
      <w:docPartObj>
        <w:docPartGallery w:val="Page Numbers (Bottom of Page)"/>
        <w:docPartUnique/>
      </w:docPartObj>
    </w:sdtPr>
    <w:sdtContent>
      <w:sdt>
        <w:sdtPr>
          <w:id w:val="-1705238520"/>
          <w:docPartObj>
            <w:docPartGallery w:val="Page Numbers (Top of Page)"/>
            <w:docPartUnique/>
          </w:docPartObj>
        </w:sdtPr>
        <w:sdtContent>
          <w:p w14:paraId="09A4493B" w14:textId="26C3EE05" w:rsidR="004F3279" w:rsidRPr="004F3279" w:rsidRDefault="004F3279" w:rsidP="00E04EFE">
            <w:pPr>
              <w:pStyle w:val="Footer"/>
              <w:jc w:val="center"/>
            </w:pPr>
            <w:r w:rsidRPr="004F3279">
              <w:t xml:space="preserve">Page </w:t>
            </w:r>
            <w:r w:rsidRPr="004F3279">
              <w:fldChar w:fldCharType="begin"/>
            </w:r>
            <w:r w:rsidRPr="004F3279">
              <w:instrText xml:space="preserve"> PAGE </w:instrText>
            </w:r>
            <w:r w:rsidRPr="004F3279">
              <w:fldChar w:fldCharType="separate"/>
            </w:r>
            <w:r w:rsidRPr="004F3279">
              <w:rPr>
                <w:noProof/>
              </w:rPr>
              <w:t>2</w:t>
            </w:r>
            <w:r w:rsidRPr="004F3279">
              <w:fldChar w:fldCharType="end"/>
            </w:r>
            <w:r w:rsidRPr="004F3279">
              <w:t xml:space="preserve"> of </w:t>
            </w:r>
            <w:fldSimple w:instr=" NUMPAGES  ">
              <w:r w:rsidRPr="004F3279">
                <w:rPr>
                  <w:noProof/>
                </w:rPr>
                <w:t>2</w:t>
              </w:r>
            </w:fldSimple>
          </w:p>
        </w:sdtContent>
      </w:sdt>
    </w:sdtContent>
  </w:sdt>
  <w:p w14:paraId="63B293BE" w14:textId="77777777" w:rsidR="004F3279" w:rsidRDefault="004F3279" w:rsidP="00DB0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EEAB" w14:textId="77777777" w:rsidR="00CF1505" w:rsidRDefault="00CF1505" w:rsidP="00DB04A7">
      <w:r>
        <w:separator/>
      </w:r>
    </w:p>
  </w:footnote>
  <w:footnote w:type="continuationSeparator" w:id="0">
    <w:p w14:paraId="7122F70F" w14:textId="77777777" w:rsidR="00CF1505" w:rsidRDefault="00CF1505" w:rsidP="00DB0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2A1E" w14:textId="29D30853" w:rsidR="004F3279" w:rsidRDefault="00984654" w:rsidP="00DB04A7">
    <w:pPr>
      <w:pStyle w:val="Header"/>
    </w:pPr>
    <w:r w:rsidRPr="00AF01AE">
      <w:rPr>
        <w:b/>
        <w:bCs/>
        <w:noProof/>
        <w:sz w:val="36"/>
        <w:szCs w:val="36"/>
      </w:rPr>
      <w:drawing>
        <wp:anchor distT="0" distB="0" distL="114300" distR="114300" simplePos="0" relativeHeight="251659264" behindDoc="1" locked="0" layoutInCell="1" allowOverlap="1" wp14:anchorId="1FF322B5" wp14:editId="4D874954">
          <wp:simplePos x="0" y="0"/>
          <wp:positionH relativeFrom="margin">
            <wp:posOffset>0</wp:posOffset>
          </wp:positionH>
          <wp:positionV relativeFrom="margin">
            <wp:posOffset>-116840</wp:posOffset>
          </wp:positionV>
          <wp:extent cx="1394460" cy="549275"/>
          <wp:effectExtent l="0" t="0" r="0" b="3175"/>
          <wp:wrapSquare wrapText="bothSides"/>
          <wp:docPr id="31" name="Picture 3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ic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4460" cy="5492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5BEB"/>
    <w:multiLevelType w:val="hybridMultilevel"/>
    <w:tmpl w:val="F23EFDE8"/>
    <w:lvl w:ilvl="0" w:tplc="FD16FCEC">
      <w:start w:val="1"/>
      <w:numFmt w:val="bullet"/>
      <w:lvlText w:val=""/>
      <w:lvlJc w:val="left"/>
      <w:pPr>
        <w:tabs>
          <w:tab w:val="num" w:pos="360"/>
        </w:tabs>
        <w:ind w:left="360" w:hanging="360"/>
      </w:pPr>
      <w:rPr>
        <w:rFonts w:ascii="Symbol" w:hAnsi="Symbol" w:hint="default"/>
        <w:b/>
      </w:rPr>
    </w:lvl>
    <w:lvl w:ilvl="1" w:tplc="04090003">
      <w:start w:val="1"/>
      <w:numFmt w:val="bullet"/>
      <w:lvlText w:val="o"/>
      <w:lvlJc w:val="left"/>
      <w:pPr>
        <w:tabs>
          <w:tab w:val="num" w:pos="360"/>
        </w:tabs>
        <w:ind w:left="360" w:hanging="360"/>
      </w:pPr>
      <w:rPr>
        <w:rFonts w:ascii="Courier New" w:hAnsi="Courier New" w:cs="Courier New" w:hint="default"/>
      </w:rPr>
    </w:lvl>
    <w:lvl w:ilvl="2" w:tplc="4B9AA070">
      <w:start w:val="1"/>
      <w:numFmt w:val="bullet"/>
      <w:pStyle w:val="policyindentbullet"/>
      <w:lvlText w:val=""/>
      <w:lvlJc w:val="left"/>
      <w:pPr>
        <w:tabs>
          <w:tab w:val="num" w:pos="1080"/>
        </w:tabs>
        <w:ind w:left="1080" w:hanging="360"/>
      </w:pPr>
      <w:rPr>
        <w:rFonts w:ascii="Symbol" w:hAnsi="Symbol" w:hint="default"/>
        <w:b/>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07BF66D1"/>
    <w:multiLevelType w:val="hybridMultilevel"/>
    <w:tmpl w:val="3E4ECB9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1B6430"/>
    <w:multiLevelType w:val="multilevel"/>
    <w:tmpl w:val="9F1A1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1D2210"/>
    <w:multiLevelType w:val="multilevel"/>
    <w:tmpl w:val="F9AC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8B7CCC"/>
    <w:multiLevelType w:val="multilevel"/>
    <w:tmpl w:val="0378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007014"/>
    <w:multiLevelType w:val="multilevel"/>
    <w:tmpl w:val="1544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D42E6"/>
    <w:multiLevelType w:val="multilevel"/>
    <w:tmpl w:val="8152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65854"/>
    <w:multiLevelType w:val="multilevel"/>
    <w:tmpl w:val="88E4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BC2544"/>
    <w:multiLevelType w:val="hybridMultilevel"/>
    <w:tmpl w:val="D0FE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DA0497"/>
    <w:multiLevelType w:val="multilevel"/>
    <w:tmpl w:val="63BE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843B96"/>
    <w:multiLevelType w:val="multilevel"/>
    <w:tmpl w:val="3E9655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0058CE"/>
    <w:multiLevelType w:val="multilevel"/>
    <w:tmpl w:val="3358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8A001F"/>
    <w:multiLevelType w:val="multilevel"/>
    <w:tmpl w:val="9228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15274"/>
    <w:multiLevelType w:val="multilevel"/>
    <w:tmpl w:val="C89E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7F7C09"/>
    <w:multiLevelType w:val="multilevel"/>
    <w:tmpl w:val="6F48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B13555"/>
    <w:multiLevelType w:val="multilevel"/>
    <w:tmpl w:val="741A94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2DCC1F2A"/>
    <w:multiLevelType w:val="multilevel"/>
    <w:tmpl w:val="8988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046855"/>
    <w:multiLevelType w:val="multilevel"/>
    <w:tmpl w:val="B754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B95BFF"/>
    <w:multiLevelType w:val="multilevel"/>
    <w:tmpl w:val="0EEA9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F241B8"/>
    <w:multiLevelType w:val="multilevel"/>
    <w:tmpl w:val="D28CF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6207E"/>
    <w:multiLevelType w:val="multilevel"/>
    <w:tmpl w:val="6B60C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752E6A"/>
    <w:multiLevelType w:val="hybridMultilevel"/>
    <w:tmpl w:val="9582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B24E02"/>
    <w:multiLevelType w:val="multilevel"/>
    <w:tmpl w:val="E70A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B22418"/>
    <w:multiLevelType w:val="hybridMultilevel"/>
    <w:tmpl w:val="B97C6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DC26CB0"/>
    <w:multiLevelType w:val="multilevel"/>
    <w:tmpl w:val="EA1A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973F10"/>
    <w:multiLevelType w:val="multilevel"/>
    <w:tmpl w:val="17F4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764148"/>
    <w:multiLevelType w:val="multilevel"/>
    <w:tmpl w:val="4320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DB3CB8"/>
    <w:multiLevelType w:val="multilevel"/>
    <w:tmpl w:val="409E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3D7896"/>
    <w:multiLevelType w:val="hybridMultilevel"/>
    <w:tmpl w:val="432C6E86"/>
    <w:lvl w:ilvl="0" w:tplc="9EA6F106">
      <w:start w:val="1"/>
      <w:numFmt w:val="bullet"/>
      <w:lvlText w:val=""/>
      <w:lvlJc w:val="left"/>
      <w:pPr>
        <w:ind w:left="720" w:hanging="360"/>
      </w:pPr>
      <w:rPr>
        <w:rFonts w:ascii="Symbol" w:hAnsi="Symbol" w:hint="default"/>
      </w:rPr>
    </w:lvl>
    <w:lvl w:ilvl="1" w:tplc="284C6A78">
      <w:start w:val="1"/>
      <w:numFmt w:val="bullet"/>
      <w:lvlText w:val="o"/>
      <w:lvlJc w:val="left"/>
      <w:pPr>
        <w:ind w:left="1800" w:hanging="360"/>
      </w:pPr>
      <w:rPr>
        <w:rFonts w:ascii="Courier New" w:hAnsi="Courier New" w:hint="default"/>
      </w:rPr>
    </w:lvl>
    <w:lvl w:ilvl="2" w:tplc="FFFC0C10">
      <w:start w:val="1"/>
      <w:numFmt w:val="bullet"/>
      <w:lvlText w:val=""/>
      <w:lvlJc w:val="left"/>
      <w:pPr>
        <w:ind w:left="2520" w:hanging="360"/>
      </w:pPr>
      <w:rPr>
        <w:rFonts w:ascii="Wingdings" w:hAnsi="Wingdings" w:hint="default"/>
      </w:rPr>
    </w:lvl>
    <w:lvl w:ilvl="3" w:tplc="02722894">
      <w:start w:val="1"/>
      <w:numFmt w:val="bullet"/>
      <w:lvlText w:val=""/>
      <w:lvlJc w:val="left"/>
      <w:pPr>
        <w:ind w:left="3240" w:hanging="360"/>
      </w:pPr>
      <w:rPr>
        <w:rFonts w:ascii="Symbol" w:hAnsi="Symbol" w:hint="default"/>
      </w:rPr>
    </w:lvl>
    <w:lvl w:ilvl="4" w:tplc="F9DAD55A">
      <w:start w:val="1"/>
      <w:numFmt w:val="bullet"/>
      <w:lvlText w:val="o"/>
      <w:lvlJc w:val="left"/>
      <w:pPr>
        <w:ind w:left="3960" w:hanging="360"/>
      </w:pPr>
      <w:rPr>
        <w:rFonts w:ascii="Courier New" w:hAnsi="Courier New" w:hint="default"/>
      </w:rPr>
    </w:lvl>
    <w:lvl w:ilvl="5" w:tplc="61E4D23C">
      <w:start w:val="1"/>
      <w:numFmt w:val="bullet"/>
      <w:lvlText w:val=""/>
      <w:lvlJc w:val="left"/>
      <w:pPr>
        <w:ind w:left="4680" w:hanging="360"/>
      </w:pPr>
      <w:rPr>
        <w:rFonts w:ascii="Wingdings" w:hAnsi="Wingdings" w:hint="default"/>
      </w:rPr>
    </w:lvl>
    <w:lvl w:ilvl="6" w:tplc="E84C45E0">
      <w:start w:val="1"/>
      <w:numFmt w:val="bullet"/>
      <w:lvlText w:val=""/>
      <w:lvlJc w:val="left"/>
      <w:pPr>
        <w:ind w:left="5400" w:hanging="360"/>
      </w:pPr>
      <w:rPr>
        <w:rFonts w:ascii="Symbol" w:hAnsi="Symbol" w:hint="default"/>
      </w:rPr>
    </w:lvl>
    <w:lvl w:ilvl="7" w:tplc="1444DD32">
      <w:start w:val="1"/>
      <w:numFmt w:val="bullet"/>
      <w:lvlText w:val="o"/>
      <w:lvlJc w:val="left"/>
      <w:pPr>
        <w:ind w:left="6120" w:hanging="360"/>
      </w:pPr>
      <w:rPr>
        <w:rFonts w:ascii="Courier New" w:hAnsi="Courier New" w:hint="default"/>
      </w:rPr>
    </w:lvl>
    <w:lvl w:ilvl="8" w:tplc="45286838">
      <w:start w:val="1"/>
      <w:numFmt w:val="bullet"/>
      <w:lvlText w:val=""/>
      <w:lvlJc w:val="left"/>
      <w:pPr>
        <w:ind w:left="6840" w:hanging="360"/>
      </w:pPr>
      <w:rPr>
        <w:rFonts w:ascii="Wingdings" w:hAnsi="Wingdings" w:hint="default"/>
      </w:rPr>
    </w:lvl>
  </w:abstractNum>
  <w:abstractNum w:abstractNumId="29" w15:restartNumberingAfterBreak="0">
    <w:nsid w:val="48216841"/>
    <w:multiLevelType w:val="multilevel"/>
    <w:tmpl w:val="87A448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5B2E6C"/>
    <w:multiLevelType w:val="hybridMultilevel"/>
    <w:tmpl w:val="1028516E"/>
    <w:lvl w:ilvl="0" w:tplc="6988E50E">
      <w:start w:val="1"/>
      <w:numFmt w:val="bullet"/>
      <w:pStyle w:val="Bul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FD316DA"/>
    <w:multiLevelType w:val="multilevel"/>
    <w:tmpl w:val="CD84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137FD6"/>
    <w:multiLevelType w:val="multilevel"/>
    <w:tmpl w:val="005C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D76181"/>
    <w:multiLevelType w:val="hybridMultilevel"/>
    <w:tmpl w:val="CAE40E48"/>
    <w:lvl w:ilvl="0" w:tplc="A3149EC0">
      <w:start w:val="1"/>
      <w:numFmt w:val="bullet"/>
      <w:lvlText w:val=""/>
      <w:lvlJc w:val="left"/>
      <w:pPr>
        <w:ind w:left="720" w:hanging="360"/>
      </w:pPr>
      <w:rPr>
        <w:rFonts w:ascii="Symbol" w:hAnsi="Symbol" w:hint="default"/>
      </w:rPr>
    </w:lvl>
    <w:lvl w:ilvl="1" w:tplc="A170F792" w:tentative="1">
      <w:start w:val="1"/>
      <w:numFmt w:val="bullet"/>
      <w:lvlText w:val="o"/>
      <w:lvlJc w:val="left"/>
      <w:pPr>
        <w:ind w:left="1440" w:hanging="360"/>
      </w:pPr>
      <w:rPr>
        <w:rFonts w:ascii="Courier New" w:hAnsi="Courier New" w:hint="default"/>
      </w:rPr>
    </w:lvl>
    <w:lvl w:ilvl="2" w:tplc="4190927E" w:tentative="1">
      <w:start w:val="1"/>
      <w:numFmt w:val="bullet"/>
      <w:lvlText w:val=""/>
      <w:lvlJc w:val="left"/>
      <w:pPr>
        <w:ind w:left="2160" w:hanging="360"/>
      </w:pPr>
      <w:rPr>
        <w:rFonts w:ascii="Wingdings" w:hAnsi="Wingdings" w:hint="default"/>
      </w:rPr>
    </w:lvl>
    <w:lvl w:ilvl="3" w:tplc="5B52D66A" w:tentative="1">
      <w:start w:val="1"/>
      <w:numFmt w:val="bullet"/>
      <w:lvlText w:val=""/>
      <w:lvlJc w:val="left"/>
      <w:pPr>
        <w:ind w:left="2880" w:hanging="360"/>
      </w:pPr>
      <w:rPr>
        <w:rFonts w:ascii="Symbol" w:hAnsi="Symbol" w:hint="default"/>
      </w:rPr>
    </w:lvl>
    <w:lvl w:ilvl="4" w:tplc="2DB4BB9E" w:tentative="1">
      <w:start w:val="1"/>
      <w:numFmt w:val="bullet"/>
      <w:lvlText w:val="o"/>
      <w:lvlJc w:val="left"/>
      <w:pPr>
        <w:ind w:left="3600" w:hanging="360"/>
      </w:pPr>
      <w:rPr>
        <w:rFonts w:ascii="Courier New" w:hAnsi="Courier New" w:hint="default"/>
      </w:rPr>
    </w:lvl>
    <w:lvl w:ilvl="5" w:tplc="2DFC83DC" w:tentative="1">
      <w:start w:val="1"/>
      <w:numFmt w:val="bullet"/>
      <w:lvlText w:val=""/>
      <w:lvlJc w:val="left"/>
      <w:pPr>
        <w:ind w:left="4320" w:hanging="360"/>
      </w:pPr>
      <w:rPr>
        <w:rFonts w:ascii="Wingdings" w:hAnsi="Wingdings" w:hint="default"/>
      </w:rPr>
    </w:lvl>
    <w:lvl w:ilvl="6" w:tplc="FCB073D2" w:tentative="1">
      <w:start w:val="1"/>
      <w:numFmt w:val="bullet"/>
      <w:lvlText w:val=""/>
      <w:lvlJc w:val="left"/>
      <w:pPr>
        <w:ind w:left="5040" w:hanging="360"/>
      </w:pPr>
      <w:rPr>
        <w:rFonts w:ascii="Symbol" w:hAnsi="Symbol" w:hint="default"/>
      </w:rPr>
    </w:lvl>
    <w:lvl w:ilvl="7" w:tplc="E334BEDC" w:tentative="1">
      <w:start w:val="1"/>
      <w:numFmt w:val="bullet"/>
      <w:lvlText w:val="o"/>
      <w:lvlJc w:val="left"/>
      <w:pPr>
        <w:ind w:left="5760" w:hanging="360"/>
      </w:pPr>
      <w:rPr>
        <w:rFonts w:ascii="Courier New" w:hAnsi="Courier New" w:hint="default"/>
      </w:rPr>
    </w:lvl>
    <w:lvl w:ilvl="8" w:tplc="A19A2876" w:tentative="1">
      <w:start w:val="1"/>
      <w:numFmt w:val="bullet"/>
      <w:lvlText w:val=""/>
      <w:lvlJc w:val="left"/>
      <w:pPr>
        <w:ind w:left="6480" w:hanging="360"/>
      </w:pPr>
      <w:rPr>
        <w:rFonts w:ascii="Wingdings" w:hAnsi="Wingdings" w:hint="default"/>
      </w:rPr>
    </w:lvl>
  </w:abstractNum>
  <w:abstractNum w:abstractNumId="34" w15:restartNumberingAfterBreak="0">
    <w:nsid w:val="5ED60C9F"/>
    <w:multiLevelType w:val="multilevel"/>
    <w:tmpl w:val="A56E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0F797C"/>
    <w:multiLevelType w:val="hybridMultilevel"/>
    <w:tmpl w:val="0B343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A4380C"/>
    <w:multiLevelType w:val="multilevel"/>
    <w:tmpl w:val="D16E2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7" w15:restartNumberingAfterBreak="0">
    <w:nsid w:val="77456467"/>
    <w:multiLevelType w:val="multilevel"/>
    <w:tmpl w:val="0FB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7C2C74"/>
    <w:multiLevelType w:val="multilevel"/>
    <w:tmpl w:val="3764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2B28F5"/>
    <w:multiLevelType w:val="multilevel"/>
    <w:tmpl w:val="EDD48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1643613">
    <w:abstractNumId w:val="16"/>
  </w:num>
  <w:num w:numId="2" w16cid:durableId="936910204">
    <w:abstractNumId w:val="30"/>
  </w:num>
  <w:num w:numId="3" w16cid:durableId="184908857">
    <w:abstractNumId w:val="0"/>
  </w:num>
  <w:num w:numId="4" w16cid:durableId="363675113">
    <w:abstractNumId w:val="28"/>
  </w:num>
  <w:num w:numId="5" w16cid:durableId="827401372">
    <w:abstractNumId w:val="26"/>
  </w:num>
  <w:num w:numId="6" w16cid:durableId="962076452">
    <w:abstractNumId w:val="5"/>
  </w:num>
  <w:num w:numId="7" w16cid:durableId="1758483247">
    <w:abstractNumId w:val="15"/>
  </w:num>
  <w:num w:numId="8" w16cid:durableId="1841507351">
    <w:abstractNumId w:val="13"/>
  </w:num>
  <w:num w:numId="9" w16cid:durableId="691030927">
    <w:abstractNumId w:val="12"/>
  </w:num>
  <w:num w:numId="10" w16cid:durableId="2007201075">
    <w:abstractNumId w:val="36"/>
  </w:num>
  <w:num w:numId="11" w16cid:durableId="1793475093">
    <w:abstractNumId w:val="4"/>
  </w:num>
  <w:num w:numId="12" w16cid:durableId="1714111896">
    <w:abstractNumId w:val="32"/>
  </w:num>
  <w:num w:numId="13" w16cid:durableId="543104218">
    <w:abstractNumId w:val="2"/>
  </w:num>
  <w:num w:numId="14" w16cid:durableId="2137596480">
    <w:abstractNumId w:val="19"/>
  </w:num>
  <w:num w:numId="15" w16cid:durableId="661011385">
    <w:abstractNumId w:val="20"/>
  </w:num>
  <w:num w:numId="16" w16cid:durableId="2013798712">
    <w:abstractNumId w:val="7"/>
  </w:num>
  <w:num w:numId="17" w16cid:durableId="261189891">
    <w:abstractNumId w:val="18"/>
  </w:num>
  <w:num w:numId="18" w16cid:durableId="1173103026">
    <w:abstractNumId w:val="17"/>
  </w:num>
  <w:num w:numId="19" w16cid:durableId="1594705142">
    <w:abstractNumId w:val="25"/>
  </w:num>
  <w:num w:numId="20" w16cid:durableId="1375499969">
    <w:abstractNumId w:val="14"/>
  </w:num>
  <w:num w:numId="21" w16cid:durableId="771973736">
    <w:abstractNumId w:val="37"/>
  </w:num>
  <w:num w:numId="22" w16cid:durableId="1924341096">
    <w:abstractNumId w:val="27"/>
  </w:num>
  <w:num w:numId="23" w16cid:durableId="1363094661">
    <w:abstractNumId w:val="31"/>
  </w:num>
  <w:num w:numId="24" w16cid:durableId="686061796">
    <w:abstractNumId w:val="22"/>
  </w:num>
  <w:num w:numId="25" w16cid:durableId="377555687">
    <w:abstractNumId w:val="11"/>
  </w:num>
  <w:num w:numId="26" w16cid:durableId="42099304">
    <w:abstractNumId w:val="39"/>
  </w:num>
  <w:num w:numId="27" w16cid:durableId="1993944908">
    <w:abstractNumId w:val="24"/>
  </w:num>
  <w:num w:numId="28" w16cid:durableId="675502269">
    <w:abstractNumId w:val="6"/>
  </w:num>
  <w:num w:numId="29" w16cid:durableId="558785209">
    <w:abstractNumId w:val="3"/>
  </w:num>
  <w:num w:numId="30" w16cid:durableId="277295372">
    <w:abstractNumId w:val="38"/>
  </w:num>
  <w:num w:numId="31" w16cid:durableId="1499074224">
    <w:abstractNumId w:val="9"/>
  </w:num>
  <w:num w:numId="32" w16cid:durableId="991639842">
    <w:abstractNumId w:val="34"/>
  </w:num>
  <w:num w:numId="33" w16cid:durableId="147479874">
    <w:abstractNumId w:val="10"/>
  </w:num>
  <w:num w:numId="34" w16cid:durableId="1861814326">
    <w:abstractNumId w:val="21"/>
  </w:num>
  <w:num w:numId="35" w16cid:durableId="448284767">
    <w:abstractNumId w:val="29"/>
  </w:num>
  <w:num w:numId="36" w16cid:durableId="791750018">
    <w:abstractNumId w:val="1"/>
  </w:num>
  <w:num w:numId="37" w16cid:durableId="1609505180">
    <w:abstractNumId w:val="8"/>
  </w:num>
  <w:num w:numId="38" w16cid:durableId="56172587">
    <w:abstractNumId w:val="33"/>
  </w:num>
  <w:num w:numId="39" w16cid:durableId="455219749">
    <w:abstractNumId w:val="23"/>
  </w:num>
  <w:num w:numId="40" w16cid:durableId="1766339466">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5A"/>
    <w:rsid w:val="000470F2"/>
    <w:rsid w:val="00052029"/>
    <w:rsid w:val="00055106"/>
    <w:rsid w:val="00060FAB"/>
    <w:rsid w:val="00086E59"/>
    <w:rsid w:val="000A525C"/>
    <w:rsid w:val="000C0166"/>
    <w:rsid w:val="000D2BB4"/>
    <w:rsid w:val="00184046"/>
    <w:rsid w:val="00186C84"/>
    <w:rsid w:val="00197F22"/>
    <w:rsid w:val="00207B24"/>
    <w:rsid w:val="002426DB"/>
    <w:rsid w:val="00291A00"/>
    <w:rsid w:val="002A6BA1"/>
    <w:rsid w:val="002C2D55"/>
    <w:rsid w:val="002D59AF"/>
    <w:rsid w:val="003204AF"/>
    <w:rsid w:val="00324383"/>
    <w:rsid w:val="00344BA9"/>
    <w:rsid w:val="0039080E"/>
    <w:rsid w:val="00392255"/>
    <w:rsid w:val="00393763"/>
    <w:rsid w:val="003E573C"/>
    <w:rsid w:val="00403C80"/>
    <w:rsid w:val="004121A1"/>
    <w:rsid w:val="00450005"/>
    <w:rsid w:val="00467F45"/>
    <w:rsid w:val="004777F5"/>
    <w:rsid w:val="00484AD4"/>
    <w:rsid w:val="00487D3F"/>
    <w:rsid w:val="004937D0"/>
    <w:rsid w:val="004A00E6"/>
    <w:rsid w:val="004B23DF"/>
    <w:rsid w:val="004E65A7"/>
    <w:rsid w:val="004F3279"/>
    <w:rsid w:val="00500E83"/>
    <w:rsid w:val="00524B02"/>
    <w:rsid w:val="00551A0F"/>
    <w:rsid w:val="00573AE9"/>
    <w:rsid w:val="00590111"/>
    <w:rsid w:val="005957EF"/>
    <w:rsid w:val="005D4004"/>
    <w:rsid w:val="005E30E1"/>
    <w:rsid w:val="005F2A52"/>
    <w:rsid w:val="00617567"/>
    <w:rsid w:val="00682AD3"/>
    <w:rsid w:val="0069439F"/>
    <w:rsid w:val="006955FE"/>
    <w:rsid w:val="00695BC7"/>
    <w:rsid w:val="006A7A93"/>
    <w:rsid w:val="00731283"/>
    <w:rsid w:val="00756C38"/>
    <w:rsid w:val="00761372"/>
    <w:rsid w:val="00776DA9"/>
    <w:rsid w:val="00777ED3"/>
    <w:rsid w:val="007A00B8"/>
    <w:rsid w:val="007E7AE8"/>
    <w:rsid w:val="0080573A"/>
    <w:rsid w:val="008359D0"/>
    <w:rsid w:val="008613EA"/>
    <w:rsid w:val="0086438A"/>
    <w:rsid w:val="008A2B18"/>
    <w:rsid w:val="008C255F"/>
    <w:rsid w:val="008F1B53"/>
    <w:rsid w:val="008F4012"/>
    <w:rsid w:val="009031FD"/>
    <w:rsid w:val="009266F8"/>
    <w:rsid w:val="009721CE"/>
    <w:rsid w:val="00984654"/>
    <w:rsid w:val="0099705A"/>
    <w:rsid w:val="009F354C"/>
    <w:rsid w:val="00A042C3"/>
    <w:rsid w:val="00A21D22"/>
    <w:rsid w:val="00A86001"/>
    <w:rsid w:val="00A94462"/>
    <w:rsid w:val="00A95ED0"/>
    <w:rsid w:val="00AA517F"/>
    <w:rsid w:val="00AB0A0C"/>
    <w:rsid w:val="00AD19B2"/>
    <w:rsid w:val="00AE4E7F"/>
    <w:rsid w:val="00AF1B7B"/>
    <w:rsid w:val="00B0650D"/>
    <w:rsid w:val="00B134ED"/>
    <w:rsid w:val="00B33FA8"/>
    <w:rsid w:val="00B765F2"/>
    <w:rsid w:val="00B83A95"/>
    <w:rsid w:val="00B8689F"/>
    <w:rsid w:val="00B92F42"/>
    <w:rsid w:val="00C068A0"/>
    <w:rsid w:val="00C15F20"/>
    <w:rsid w:val="00C40B74"/>
    <w:rsid w:val="00C95170"/>
    <w:rsid w:val="00CA1851"/>
    <w:rsid w:val="00CB799C"/>
    <w:rsid w:val="00CF1505"/>
    <w:rsid w:val="00D313D0"/>
    <w:rsid w:val="00D40D14"/>
    <w:rsid w:val="00DA73A1"/>
    <w:rsid w:val="00DB04A7"/>
    <w:rsid w:val="00DD0CE3"/>
    <w:rsid w:val="00DF32FF"/>
    <w:rsid w:val="00E01AA9"/>
    <w:rsid w:val="00E04EFE"/>
    <w:rsid w:val="00E10134"/>
    <w:rsid w:val="00E43078"/>
    <w:rsid w:val="00EA63EF"/>
    <w:rsid w:val="00ED05BD"/>
    <w:rsid w:val="00F24C56"/>
    <w:rsid w:val="00F7634B"/>
    <w:rsid w:val="05E38696"/>
    <w:rsid w:val="12D8A496"/>
    <w:rsid w:val="1E4197E3"/>
    <w:rsid w:val="24600006"/>
    <w:rsid w:val="2AF5F420"/>
    <w:rsid w:val="38486671"/>
    <w:rsid w:val="402A9CC4"/>
    <w:rsid w:val="42BC5A72"/>
    <w:rsid w:val="494F5C93"/>
    <w:rsid w:val="4E9B02AD"/>
    <w:rsid w:val="5E6104DD"/>
    <w:rsid w:val="67752106"/>
    <w:rsid w:val="6FBBECDB"/>
    <w:rsid w:val="74E59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C7408"/>
  <w15:chartTrackingRefBased/>
  <w15:docId w15:val="{81DDB1C5-1241-6C49-86B8-70FCA9A9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E04EFE"/>
    <w:pPr>
      <w:spacing w:before="100" w:beforeAutospacing="1" w:after="100" w:afterAutospacing="1"/>
      <w:jc w:val="both"/>
    </w:pPr>
    <w:rPr>
      <w:rFonts w:ascii="Arial" w:eastAsia="Times New Roman" w:hAnsi="Arial" w:cs="Arial"/>
      <w:lang w:eastAsia="en-GB"/>
    </w:rPr>
  </w:style>
  <w:style w:type="paragraph" w:styleId="Heading1">
    <w:name w:val="heading 1"/>
    <w:aliases w:val="Policy title"/>
    <w:basedOn w:val="Normal"/>
    <w:next w:val="Normal"/>
    <w:link w:val="Heading1Char"/>
    <w:qFormat/>
    <w:rsid w:val="00E04EFE"/>
    <w:pPr>
      <w:jc w:val="center"/>
      <w:outlineLvl w:val="0"/>
    </w:pPr>
    <w:rPr>
      <w:b/>
      <w:bCs/>
      <w:color w:val="92D050"/>
      <w:sz w:val="28"/>
      <w:szCs w:val="28"/>
    </w:rPr>
  </w:style>
  <w:style w:type="paragraph" w:styleId="Heading2">
    <w:name w:val="heading 2"/>
    <w:aliases w:val="Header Body"/>
    <w:basedOn w:val="Normal"/>
    <w:next w:val="Normal"/>
    <w:link w:val="Heading2Char"/>
    <w:uiPriority w:val="9"/>
    <w:unhideWhenUsed/>
    <w:qFormat/>
    <w:rsid w:val="00E04EFE"/>
    <w:pPr>
      <w:outlineLvl w:val="1"/>
    </w:pPr>
    <w:rPr>
      <w:b/>
      <w:bCs/>
      <w:color w:val="92D050"/>
    </w:rPr>
  </w:style>
  <w:style w:type="paragraph" w:styleId="Heading9">
    <w:name w:val="heading 9"/>
    <w:aliases w:val="Page footer"/>
    <w:basedOn w:val="Footer"/>
    <w:next w:val="Normal"/>
    <w:link w:val="Heading9Char"/>
    <w:qFormat/>
    <w:rsid w:val="00E04EFE"/>
    <w:pPr>
      <w:jc w:val="center"/>
      <w:outlineLvl w:val="8"/>
    </w:pPr>
  </w:style>
  <w:style w:type="character" w:default="1" w:styleId="DefaultParagraphFont">
    <w:name w:val="Default Paragraph Font"/>
    <w:uiPriority w:val="1"/>
    <w:semiHidden/>
    <w:unhideWhenUsed/>
    <w:rsid w:val="00E04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EFE"/>
  </w:style>
  <w:style w:type="paragraph" w:styleId="NormalWeb">
    <w:name w:val="Normal (Web)"/>
    <w:basedOn w:val="Normal"/>
    <w:uiPriority w:val="99"/>
    <w:semiHidden/>
    <w:unhideWhenUsed/>
    <w:rsid w:val="00E04EFE"/>
    <w:rPr>
      <w:rFonts w:ascii="Times New Roman" w:hAnsi="Times New Roman" w:cs="Times New Roman"/>
    </w:rPr>
  </w:style>
  <w:style w:type="character" w:styleId="Hyperlink">
    <w:name w:val="Hyperlink"/>
    <w:uiPriority w:val="99"/>
    <w:unhideWhenUsed/>
    <w:rsid w:val="00E04EFE"/>
    <w:rPr>
      <w:color w:val="0000FF"/>
      <w:u w:val="single"/>
    </w:rPr>
  </w:style>
  <w:style w:type="character" w:styleId="UnresolvedMention">
    <w:name w:val="Unresolved Mention"/>
    <w:basedOn w:val="DefaultParagraphFont"/>
    <w:uiPriority w:val="99"/>
    <w:semiHidden/>
    <w:unhideWhenUsed/>
    <w:rsid w:val="00291A00"/>
    <w:rPr>
      <w:color w:val="605E5C"/>
      <w:shd w:val="clear" w:color="auto" w:fill="E1DFDD"/>
    </w:rPr>
  </w:style>
  <w:style w:type="paragraph" w:styleId="Header">
    <w:name w:val="header"/>
    <w:basedOn w:val="Normal"/>
    <w:link w:val="HeaderChar"/>
    <w:uiPriority w:val="99"/>
    <w:unhideWhenUsed/>
    <w:rsid w:val="00E04EFE"/>
    <w:pPr>
      <w:tabs>
        <w:tab w:val="center" w:pos="4513"/>
        <w:tab w:val="right" w:pos="9026"/>
      </w:tabs>
    </w:pPr>
  </w:style>
  <w:style w:type="character" w:customStyle="1" w:styleId="HeaderChar">
    <w:name w:val="Header Char"/>
    <w:basedOn w:val="DefaultParagraphFont"/>
    <w:link w:val="Header"/>
    <w:uiPriority w:val="99"/>
    <w:rsid w:val="00E04EFE"/>
    <w:rPr>
      <w:rFonts w:ascii="Arial" w:eastAsia="Times New Roman" w:hAnsi="Arial" w:cs="Arial"/>
      <w:lang w:eastAsia="en-GB"/>
    </w:rPr>
  </w:style>
  <w:style w:type="paragraph" w:styleId="Footer">
    <w:name w:val="footer"/>
    <w:basedOn w:val="Normal"/>
    <w:link w:val="FooterChar"/>
    <w:uiPriority w:val="99"/>
    <w:unhideWhenUsed/>
    <w:rsid w:val="00E04EFE"/>
    <w:pPr>
      <w:tabs>
        <w:tab w:val="center" w:pos="4513"/>
        <w:tab w:val="right" w:pos="9026"/>
      </w:tabs>
    </w:pPr>
  </w:style>
  <w:style w:type="character" w:customStyle="1" w:styleId="FooterChar">
    <w:name w:val="Footer Char"/>
    <w:basedOn w:val="DefaultParagraphFont"/>
    <w:link w:val="Footer"/>
    <w:uiPriority w:val="99"/>
    <w:rsid w:val="00E04EFE"/>
    <w:rPr>
      <w:rFonts w:ascii="Arial" w:eastAsia="Times New Roman" w:hAnsi="Arial" w:cs="Arial"/>
      <w:lang w:eastAsia="en-GB"/>
    </w:rPr>
  </w:style>
  <w:style w:type="paragraph" w:styleId="ListParagraph">
    <w:name w:val="List Paragraph"/>
    <w:basedOn w:val="Normal"/>
    <w:link w:val="ListParagraphChar"/>
    <w:uiPriority w:val="34"/>
    <w:rsid w:val="00E04EFE"/>
    <w:pPr>
      <w:ind w:left="720"/>
      <w:contextualSpacing/>
    </w:pPr>
  </w:style>
  <w:style w:type="character" w:styleId="PageNumber">
    <w:name w:val="page number"/>
    <w:basedOn w:val="DefaultParagraphFont"/>
    <w:uiPriority w:val="99"/>
    <w:semiHidden/>
    <w:unhideWhenUsed/>
    <w:rsid w:val="00D40D14"/>
  </w:style>
  <w:style w:type="character" w:styleId="FollowedHyperlink">
    <w:name w:val="FollowedHyperlink"/>
    <w:basedOn w:val="DefaultParagraphFont"/>
    <w:uiPriority w:val="99"/>
    <w:semiHidden/>
    <w:unhideWhenUsed/>
    <w:rsid w:val="00E04EFE"/>
    <w:rPr>
      <w:color w:val="954F72" w:themeColor="followedHyperlink"/>
      <w:u w:val="single"/>
    </w:rPr>
  </w:style>
  <w:style w:type="character" w:customStyle="1" w:styleId="Heading1Char">
    <w:name w:val="Heading 1 Char"/>
    <w:aliases w:val="Policy title Char"/>
    <w:basedOn w:val="DefaultParagraphFont"/>
    <w:link w:val="Heading1"/>
    <w:rsid w:val="00E04EFE"/>
    <w:rPr>
      <w:rFonts w:ascii="Arial" w:eastAsia="Times New Roman" w:hAnsi="Arial" w:cs="Arial"/>
      <w:b/>
      <w:bCs/>
      <w:color w:val="92D050"/>
      <w:sz w:val="28"/>
      <w:szCs w:val="28"/>
      <w:lang w:eastAsia="en-GB"/>
    </w:rPr>
  </w:style>
  <w:style w:type="paragraph" w:styleId="TOCHeading">
    <w:name w:val="TOC Heading"/>
    <w:basedOn w:val="Heading1"/>
    <w:next w:val="Normal"/>
    <w:uiPriority w:val="39"/>
    <w:unhideWhenUsed/>
    <w:qFormat/>
    <w:rsid w:val="00A95ED0"/>
    <w:pPr>
      <w:spacing w:line="259" w:lineRule="auto"/>
      <w:outlineLvl w:val="9"/>
    </w:pPr>
    <w:rPr>
      <w:color w:val="2F5496" w:themeColor="accent1" w:themeShade="BF"/>
      <w:lang w:val="en-US"/>
    </w:rPr>
  </w:style>
  <w:style w:type="paragraph" w:styleId="TOC1">
    <w:name w:val="toc 1"/>
    <w:basedOn w:val="Normal"/>
    <w:next w:val="Normal"/>
    <w:autoRedefine/>
    <w:uiPriority w:val="39"/>
    <w:unhideWhenUsed/>
    <w:rsid w:val="00A95ED0"/>
  </w:style>
  <w:style w:type="character" w:customStyle="1" w:styleId="Heading2Char">
    <w:name w:val="Heading 2 Char"/>
    <w:aliases w:val="Header Body Char"/>
    <w:basedOn w:val="DefaultParagraphFont"/>
    <w:link w:val="Heading2"/>
    <w:uiPriority w:val="9"/>
    <w:rsid w:val="00E04EFE"/>
    <w:rPr>
      <w:rFonts w:ascii="Arial" w:eastAsia="Times New Roman" w:hAnsi="Arial" w:cs="Arial"/>
      <w:b/>
      <w:bCs/>
      <w:color w:val="92D050"/>
      <w:lang w:eastAsia="en-GB"/>
    </w:rPr>
  </w:style>
  <w:style w:type="paragraph" w:styleId="TOC2">
    <w:name w:val="toc 2"/>
    <w:basedOn w:val="Normal"/>
    <w:next w:val="Normal"/>
    <w:autoRedefine/>
    <w:uiPriority w:val="39"/>
    <w:unhideWhenUsed/>
    <w:rsid w:val="006A7A93"/>
    <w:pPr>
      <w:ind w:left="240"/>
    </w:pPr>
  </w:style>
  <w:style w:type="character" w:customStyle="1" w:styleId="Heading9Char">
    <w:name w:val="Heading 9 Char"/>
    <w:aliases w:val="Page footer Char"/>
    <w:basedOn w:val="DefaultParagraphFont"/>
    <w:link w:val="Heading9"/>
    <w:rsid w:val="00E04EFE"/>
    <w:rPr>
      <w:rFonts w:ascii="Arial" w:eastAsia="Times New Roman" w:hAnsi="Arial" w:cs="Arial"/>
      <w:lang w:eastAsia="en-GB"/>
    </w:rPr>
  </w:style>
  <w:style w:type="table" w:styleId="TableGrid">
    <w:name w:val="Table Grid"/>
    <w:basedOn w:val="TableNormal"/>
    <w:uiPriority w:val="39"/>
    <w:rsid w:val="00E04EF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04EFE"/>
  </w:style>
  <w:style w:type="paragraph" w:customStyle="1" w:styleId="Default">
    <w:name w:val="Default"/>
    <w:rsid w:val="00E04EFE"/>
    <w:pPr>
      <w:autoSpaceDE w:val="0"/>
      <w:autoSpaceDN w:val="0"/>
      <w:adjustRightInd w:val="0"/>
    </w:pPr>
    <w:rPr>
      <w:rFonts w:ascii="Poppins Medium" w:hAnsi="Poppins Medium" w:cs="Poppins Medium"/>
      <w:color w:val="000000"/>
    </w:rPr>
  </w:style>
  <w:style w:type="paragraph" w:styleId="NoSpacing">
    <w:name w:val="No Spacing"/>
    <w:uiPriority w:val="1"/>
    <w:rsid w:val="00E04EFE"/>
    <w:rPr>
      <w:sz w:val="22"/>
      <w:szCs w:val="22"/>
    </w:rPr>
  </w:style>
  <w:style w:type="paragraph" w:customStyle="1" w:styleId="policyindentbullet">
    <w:name w:val="policy indent bullet"/>
    <w:basedOn w:val="Normal"/>
    <w:rsid w:val="00E04EFE"/>
    <w:pPr>
      <w:numPr>
        <w:ilvl w:val="2"/>
        <w:numId w:val="3"/>
      </w:numPr>
    </w:pPr>
    <w:rPr>
      <w:rFonts w:cs="Times New Roman"/>
      <w:lang w:val="en-US"/>
    </w:rPr>
  </w:style>
  <w:style w:type="paragraph" w:customStyle="1" w:styleId="Bulllets">
    <w:name w:val="Bulllets"/>
    <w:basedOn w:val="ListParagraph"/>
    <w:link w:val="BullletsChar"/>
    <w:qFormat/>
    <w:rsid w:val="00E04EFE"/>
    <w:pPr>
      <w:numPr>
        <w:numId w:val="2"/>
      </w:numPr>
      <w:ind w:left="714" w:hanging="357"/>
      <w:jc w:val="left"/>
    </w:pPr>
  </w:style>
  <w:style w:type="character" w:customStyle="1" w:styleId="ListParagraphChar">
    <w:name w:val="List Paragraph Char"/>
    <w:basedOn w:val="DefaultParagraphFont"/>
    <w:link w:val="ListParagraph"/>
    <w:uiPriority w:val="34"/>
    <w:rsid w:val="00E04EFE"/>
    <w:rPr>
      <w:rFonts w:ascii="Arial" w:eastAsia="Times New Roman" w:hAnsi="Arial" w:cs="Arial"/>
      <w:lang w:eastAsia="en-GB"/>
    </w:rPr>
  </w:style>
  <w:style w:type="character" w:customStyle="1" w:styleId="BullletsChar">
    <w:name w:val="Bulllets Char"/>
    <w:basedOn w:val="ListParagraphChar"/>
    <w:link w:val="Bulllets"/>
    <w:rsid w:val="00E04EFE"/>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434597">
      <w:bodyDiv w:val="1"/>
      <w:marLeft w:val="0"/>
      <w:marRight w:val="0"/>
      <w:marTop w:val="0"/>
      <w:marBottom w:val="0"/>
      <w:divBdr>
        <w:top w:val="none" w:sz="0" w:space="0" w:color="auto"/>
        <w:left w:val="none" w:sz="0" w:space="0" w:color="auto"/>
        <w:bottom w:val="none" w:sz="0" w:space="0" w:color="auto"/>
        <w:right w:val="none" w:sz="0" w:space="0" w:color="auto"/>
      </w:divBdr>
      <w:divsChild>
        <w:div w:id="1375806806">
          <w:marLeft w:val="0"/>
          <w:marRight w:val="0"/>
          <w:marTop w:val="0"/>
          <w:marBottom w:val="0"/>
          <w:divBdr>
            <w:top w:val="none" w:sz="0" w:space="0" w:color="auto"/>
            <w:left w:val="none" w:sz="0" w:space="0" w:color="auto"/>
            <w:bottom w:val="none" w:sz="0" w:space="0" w:color="auto"/>
            <w:right w:val="none" w:sz="0" w:space="0" w:color="auto"/>
          </w:divBdr>
          <w:divsChild>
            <w:div w:id="1353187822">
              <w:marLeft w:val="0"/>
              <w:marRight w:val="0"/>
              <w:marTop w:val="0"/>
              <w:marBottom w:val="0"/>
              <w:divBdr>
                <w:top w:val="none" w:sz="0" w:space="0" w:color="auto"/>
                <w:left w:val="none" w:sz="0" w:space="0" w:color="auto"/>
                <w:bottom w:val="none" w:sz="0" w:space="0" w:color="auto"/>
                <w:right w:val="none" w:sz="0" w:space="0" w:color="auto"/>
              </w:divBdr>
              <w:divsChild>
                <w:div w:id="2077505579">
                  <w:marLeft w:val="0"/>
                  <w:marRight w:val="0"/>
                  <w:marTop w:val="0"/>
                  <w:marBottom w:val="0"/>
                  <w:divBdr>
                    <w:top w:val="none" w:sz="0" w:space="0" w:color="auto"/>
                    <w:left w:val="none" w:sz="0" w:space="0" w:color="auto"/>
                    <w:bottom w:val="none" w:sz="0" w:space="0" w:color="auto"/>
                    <w:right w:val="none" w:sz="0" w:space="0" w:color="auto"/>
                  </w:divBdr>
                </w:div>
              </w:divsChild>
            </w:div>
            <w:div w:id="2129931399">
              <w:marLeft w:val="0"/>
              <w:marRight w:val="0"/>
              <w:marTop w:val="0"/>
              <w:marBottom w:val="0"/>
              <w:divBdr>
                <w:top w:val="none" w:sz="0" w:space="0" w:color="auto"/>
                <w:left w:val="none" w:sz="0" w:space="0" w:color="auto"/>
                <w:bottom w:val="none" w:sz="0" w:space="0" w:color="auto"/>
                <w:right w:val="none" w:sz="0" w:space="0" w:color="auto"/>
              </w:divBdr>
              <w:divsChild>
                <w:div w:id="40530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3429">
          <w:marLeft w:val="0"/>
          <w:marRight w:val="0"/>
          <w:marTop w:val="0"/>
          <w:marBottom w:val="0"/>
          <w:divBdr>
            <w:top w:val="none" w:sz="0" w:space="0" w:color="auto"/>
            <w:left w:val="none" w:sz="0" w:space="0" w:color="auto"/>
            <w:bottom w:val="none" w:sz="0" w:space="0" w:color="auto"/>
            <w:right w:val="none" w:sz="0" w:space="0" w:color="auto"/>
          </w:divBdr>
          <w:divsChild>
            <w:div w:id="1666592763">
              <w:marLeft w:val="0"/>
              <w:marRight w:val="0"/>
              <w:marTop w:val="0"/>
              <w:marBottom w:val="0"/>
              <w:divBdr>
                <w:top w:val="none" w:sz="0" w:space="0" w:color="auto"/>
                <w:left w:val="none" w:sz="0" w:space="0" w:color="auto"/>
                <w:bottom w:val="none" w:sz="0" w:space="0" w:color="auto"/>
                <w:right w:val="none" w:sz="0" w:space="0" w:color="auto"/>
              </w:divBdr>
              <w:divsChild>
                <w:div w:id="1638342113">
                  <w:marLeft w:val="0"/>
                  <w:marRight w:val="0"/>
                  <w:marTop w:val="0"/>
                  <w:marBottom w:val="0"/>
                  <w:divBdr>
                    <w:top w:val="none" w:sz="0" w:space="0" w:color="auto"/>
                    <w:left w:val="none" w:sz="0" w:space="0" w:color="auto"/>
                    <w:bottom w:val="none" w:sz="0" w:space="0" w:color="auto"/>
                    <w:right w:val="none" w:sz="0" w:space="0" w:color="auto"/>
                  </w:divBdr>
                </w:div>
              </w:divsChild>
            </w:div>
            <w:div w:id="775754618">
              <w:marLeft w:val="0"/>
              <w:marRight w:val="0"/>
              <w:marTop w:val="0"/>
              <w:marBottom w:val="0"/>
              <w:divBdr>
                <w:top w:val="none" w:sz="0" w:space="0" w:color="auto"/>
                <w:left w:val="none" w:sz="0" w:space="0" w:color="auto"/>
                <w:bottom w:val="none" w:sz="0" w:space="0" w:color="auto"/>
                <w:right w:val="none" w:sz="0" w:space="0" w:color="auto"/>
              </w:divBdr>
              <w:divsChild>
                <w:div w:id="14870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54888">
          <w:marLeft w:val="0"/>
          <w:marRight w:val="0"/>
          <w:marTop w:val="0"/>
          <w:marBottom w:val="0"/>
          <w:divBdr>
            <w:top w:val="none" w:sz="0" w:space="0" w:color="auto"/>
            <w:left w:val="none" w:sz="0" w:space="0" w:color="auto"/>
            <w:bottom w:val="none" w:sz="0" w:space="0" w:color="auto"/>
            <w:right w:val="none" w:sz="0" w:space="0" w:color="auto"/>
          </w:divBdr>
          <w:divsChild>
            <w:div w:id="1638492941">
              <w:marLeft w:val="0"/>
              <w:marRight w:val="0"/>
              <w:marTop w:val="0"/>
              <w:marBottom w:val="0"/>
              <w:divBdr>
                <w:top w:val="none" w:sz="0" w:space="0" w:color="auto"/>
                <w:left w:val="none" w:sz="0" w:space="0" w:color="auto"/>
                <w:bottom w:val="none" w:sz="0" w:space="0" w:color="auto"/>
                <w:right w:val="none" w:sz="0" w:space="0" w:color="auto"/>
              </w:divBdr>
              <w:divsChild>
                <w:div w:id="602885408">
                  <w:marLeft w:val="0"/>
                  <w:marRight w:val="0"/>
                  <w:marTop w:val="0"/>
                  <w:marBottom w:val="0"/>
                  <w:divBdr>
                    <w:top w:val="none" w:sz="0" w:space="0" w:color="auto"/>
                    <w:left w:val="none" w:sz="0" w:space="0" w:color="auto"/>
                    <w:bottom w:val="none" w:sz="0" w:space="0" w:color="auto"/>
                    <w:right w:val="none" w:sz="0" w:space="0" w:color="auto"/>
                  </w:divBdr>
                </w:div>
              </w:divsChild>
            </w:div>
            <w:div w:id="979766291">
              <w:marLeft w:val="0"/>
              <w:marRight w:val="0"/>
              <w:marTop w:val="0"/>
              <w:marBottom w:val="0"/>
              <w:divBdr>
                <w:top w:val="none" w:sz="0" w:space="0" w:color="auto"/>
                <w:left w:val="none" w:sz="0" w:space="0" w:color="auto"/>
                <w:bottom w:val="none" w:sz="0" w:space="0" w:color="auto"/>
                <w:right w:val="none" w:sz="0" w:space="0" w:color="auto"/>
              </w:divBdr>
              <w:divsChild>
                <w:div w:id="1870293636">
                  <w:marLeft w:val="0"/>
                  <w:marRight w:val="0"/>
                  <w:marTop w:val="0"/>
                  <w:marBottom w:val="0"/>
                  <w:divBdr>
                    <w:top w:val="none" w:sz="0" w:space="0" w:color="auto"/>
                    <w:left w:val="none" w:sz="0" w:space="0" w:color="auto"/>
                    <w:bottom w:val="none" w:sz="0" w:space="0" w:color="auto"/>
                    <w:right w:val="none" w:sz="0" w:space="0" w:color="auto"/>
                  </w:divBdr>
                </w:div>
                <w:div w:id="31662838">
                  <w:marLeft w:val="0"/>
                  <w:marRight w:val="0"/>
                  <w:marTop w:val="0"/>
                  <w:marBottom w:val="0"/>
                  <w:divBdr>
                    <w:top w:val="none" w:sz="0" w:space="0" w:color="auto"/>
                    <w:left w:val="none" w:sz="0" w:space="0" w:color="auto"/>
                    <w:bottom w:val="none" w:sz="0" w:space="0" w:color="auto"/>
                    <w:right w:val="none" w:sz="0" w:space="0" w:color="auto"/>
                  </w:divBdr>
                </w:div>
              </w:divsChild>
            </w:div>
            <w:div w:id="1652631961">
              <w:marLeft w:val="0"/>
              <w:marRight w:val="0"/>
              <w:marTop w:val="0"/>
              <w:marBottom w:val="0"/>
              <w:divBdr>
                <w:top w:val="none" w:sz="0" w:space="0" w:color="auto"/>
                <w:left w:val="none" w:sz="0" w:space="0" w:color="auto"/>
                <w:bottom w:val="none" w:sz="0" w:space="0" w:color="auto"/>
                <w:right w:val="none" w:sz="0" w:space="0" w:color="auto"/>
              </w:divBdr>
              <w:divsChild>
                <w:div w:id="401373939">
                  <w:marLeft w:val="0"/>
                  <w:marRight w:val="0"/>
                  <w:marTop w:val="0"/>
                  <w:marBottom w:val="0"/>
                  <w:divBdr>
                    <w:top w:val="none" w:sz="0" w:space="0" w:color="auto"/>
                    <w:left w:val="none" w:sz="0" w:space="0" w:color="auto"/>
                    <w:bottom w:val="none" w:sz="0" w:space="0" w:color="auto"/>
                    <w:right w:val="none" w:sz="0" w:space="0" w:color="auto"/>
                  </w:divBdr>
                </w:div>
              </w:divsChild>
            </w:div>
            <w:div w:id="2141610607">
              <w:marLeft w:val="0"/>
              <w:marRight w:val="0"/>
              <w:marTop w:val="0"/>
              <w:marBottom w:val="0"/>
              <w:divBdr>
                <w:top w:val="none" w:sz="0" w:space="0" w:color="auto"/>
                <w:left w:val="none" w:sz="0" w:space="0" w:color="auto"/>
                <w:bottom w:val="none" w:sz="0" w:space="0" w:color="auto"/>
                <w:right w:val="none" w:sz="0" w:space="0" w:color="auto"/>
              </w:divBdr>
              <w:divsChild>
                <w:div w:id="15512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4593">
          <w:marLeft w:val="0"/>
          <w:marRight w:val="0"/>
          <w:marTop w:val="0"/>
          <w:marBottom w:val="0"/>
          <w:divBdr>
            <w:top w:val="none" w:sz="0" w:space="0" w:color="auto"/>
            <w:left w:val="none" w:sz="0" w:space="0" w:color="auto"/>
            <w:bottom w:val="none" w:sz="0" w:space="0" w:color="auto"/>
            <w:right w:val="none" w:sz="0" w:space="0" w:color="auto"/>
          </w:divBdr>
          <w:divsChild>
            <w:div w:id="1828663545">
              <w:marLeft w:val="0"/>
              <w:marRight w:val="0"/>
              <w:marTop w:val="0"/>
              <w:marBottom w:val="0"/>
              <w:divBdr>
                <w:top w:val="none" w:sz="0" w:space="0" w:color="auto"/>
                <w:left w:val="none" w:sz="0" w:space="0" w:color="auto"/>
                <w:bottom w:val="none" w:sz="0" w:space="0" w:color="auto"/>
                <w:right w:val="none" w:sz="0" w:space="0" w:color="auto"/>
              </w:divBdr>
              <w:divsChild>
                <w:div w:id="279532222">
                  <w:marLeft w:val="0"/>
                  <w:marRight w:val="0"/>
                  <w:marTop w:val="0"/>
                  <w:marBottom w:val="0"/>
                  <w:divBdr>
                    <w:top w:val="none" w:sz="0" w:space="0" w:color="auto"/>
                    <w:left w:val="none" w:sz="0" w:space="0" w:color="auto"/>
                    <w:bottom w:val="none" w:sz="0" w:space="0" w:color="auto"/>
                    <w:right w:val="none" w:sz="0" w:space="0" w:color="auto"/>
                  </w:divBdr>
                </w:div>
              </w:divsChild>
            </w:div>
            <w:div w:id="605776574">
              <w:marLeft w:val="0"/>
              <w:marRight w:val="0"/>
              <w:marTop w:val="0"/>
              <w:marBottom w:val="0"/>
              <w:divBdr>
                <w:top w:val="none" w:sz="0" w:space="0" w:color="auto"/>
                <w:left w:val="none" w:sz="0" w:space="0" w:color="auto"/>
                <w:bottom w:val="none" w:sz="0" w:space="0" w:color="auto"/>
                <w:right w:val="none" w:sz="0" w:space="0" w:color="auto"/>
              </w:divBdr>
              <w:divsChild>
                <w:div w:id="127664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13508">
          <w:marLeft w:val="0"/>
          <w:marRight w:val="0"/>
          <w:marTop w:val="0"/>
          <w:marBottom w:val="0"/>
          <w:divBdr>
            <w:top w:val="none" w:sz="0" w:space="0" w:color="auto"/>
            <w:left w:val="none" w:sz="0" w:space="0" w:color="auto"/>
            <w:bottom w:val="none" w:sz="0" w:space="0" w:color="auto"/>
            <w:right w:val="none" w:sz="0" w:space="0" w:color="auto"/>
          </w:divBdr>
          <w:divsChild>
            <w:div w:id="1704597475">
              <w:marLeft w:val="0"/>
              <w:marRight w:val="0"/>
              <w:marTop w:val="0"/>
              <w:marBottom w:val="0"/>
              <w:divBdr>
                <w:top w:val="none" w:sz="0" w:space="0" w:color="auto"/>
                <w:left w:val="none" w:sz="0" w:space="0" w:color="auto"/>
                <w:bottom w:val="none" w:sz="0" w:space="0" w:color="auto"/>
                <w:right w:val="none" w:sz="0" w:space="0" w:color="auto"/>
              </w:divBdr>
              <w:divsChild>
                <w:div w:id="1768888881">
                  <w:marLeft w:val="0"/>
                  <w:marRight w:val="0"/>
                  <w:marTop w:val="0"/>
                  <w:marBottom w:val="0"/>
                  <w:divBdr>
                    <w:top w:val="none" w:sz="0" w:space="0" w:color="auto"/>
                    <w:left w:val="none" w:sz="0" w:space="0" w:color="auto"/>
                    <w:bottom w:val="none" w:sz="0" w:space="0" w:color="auto"/>
                    <w:right w:val="none" w:sz="0" w:space="0" w:color="auto"/>
                  </w:divBdr>
                </w:div>
              </w:divsChild>
            </w:div>
            <w:div w:id="574363009">
              <w:marLeft w:val="0"/>
              <w:marRight w:val="0"/>
              <w:marTop w:val="0"/>
              <w:marBottom w:val="0"/>
              <w:divBdr>
                <w:top w:val="none" w:sz="0" w:space="0" w:color="auto"/>
                <w:left w:val="none" w:sz="0" w:space="0" w:color="auto"/>
                <w:bottom w:val="none" w:sz="0" w:space="0" w:color="auto"/>
                <w:right w:val="none" w:sz="0" w:space="0" w:color="auto"/>
              </w:divBdr>
              <w:divsChild>
                <w:div w:id="170610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01510">
          <w:marLeft w:val="0"/>
          <w:marRight w:val="0"/>
          <w:marTop w:val="0"/>
          <w:marBottom w:val="0"/>
          <w:divBdr>
            <w:top w:val="none" w:sz="0" w:space="0" w:color="auto"/>
            <w:left w:val="none" w:sz="0" w:space="0" w:color="auto"/>
            <w:bottom w:val="none" w:sz="0" w:space="0" w:color="auto"/>
            <w:right w:val="none" w:sz="0" w:space="0" w:color="auto"/>
          </w:divBdr>
          <w:divsChild>
            <w:div w:id="1053774551">
              <w:marLeft w:val="0"/>
              <w:marRight w:val="0"/>
              <w:marTop w:val="0"/>
              <w:marBottom w:val="0"/>
              <w:divBdr>
                <w:top w:val="none" w:sz="0" w:space="0" w:color="auto"/>
                <w:left w:val="none" w:sz="0" w:space="0" w:color="auto"/>
                <w:bottom w:val="none" w:sz="0" w:space="0" w:color="auto"/>
                <w:right w:val="none" w:sz="0" w:space="0" w:color="auto"/>
              </w:divBdr>
              <w:divsChild>
                <w:div w:id="1144735357">
                  <w:marLeft w:val="0"/>
                  <w:marRight w:val="0"/>
                  <w:marTop w:val="0"/>
                  <w:marBottom w:val="0"/>
                  <w:divBdr>
                    <w:top w:val="none" w:sz="0" w:space="0" w:color="auto"/>
                    <w:left w:val="none" w:sz="0" w:space="0" w:color="auto"/>
                    <w:bottom w:val="none" w:sz="0" w:space="0" w:color="auto"/>
                    <w:right w:val="none" w:sz="0" w:space="0" w:color="auto"/>
                  </w:divBdr>
                </w:div>
              </w:divsChild>
            </w:div>
            <w:div w:id="683244786">
              <w:marLeft w:val="0"/>
              <w:marRight w:val="0"/>
              <w:marTop w:val="0"/>
              <w:marBottom w:val="0"/>
              <w:divBdr>
                <w:top w:val="none" w:sz="0" w:space="0" w:color="auto"/>
                <w:left w:val="none" w:sz="0" w:space="0" w:color="auto"/>
                <w:bottom w:val="none" w:sz="0" w:space="0" w:color="auto"/>
                <w:right w:val="none" w:sz="0" w:space="0" w:color="auto"/>
              </w:divBdr>
              <w:divsChild>
                <w:div w:id="889413519">
                  <w:marLeft w:val="0"/>
                  <w:marRight w:val="0"/>
                  <w:marTop w:val="0"/>
                  <w:marBottom w:val="0"/>
                  <w:divBdr>
                    <w:top w:val="none" w:sz="0" w:space="0" w:color="auto"/>
                    <w:left w:val="none" w:sz="0" w:space="0" w:color="auto"/>
                    <w:bottom w:val="none" w:sz="0" w:space="0" w:color="auto"/>
                    <w:right w:val="none" w:sz="0" w:space="0" w:color="auto"/>
                  </w:divBdr>
                </w:div>
                <w:div w:id="504319146">
                  <w:marLeft w:val="0"/>
                  <w:marRight w:val="0"/>
                  <w:marTop w:val="0"/>
                  <w:marBottom w:val="0"/>
                  <w:divBdr>
                    <w:top w:val="none" w:sz="0" w:space="0" w:color="auto"/>
                    <w:left w:val="none" w:sz="0" w:space="0" w:color="auto"/>
                    <w:bottom w:val="none" w:sz="0" w:space="0" w:color="auto"/>
                    <w:right w:val="none" w:sz="0" w:space="0" w:color="auto"/>
                  </w:divBdr>
                </w:div>
              </w:divsChild>
            </w:div>
            <w:div w:id="1174951399">
              <w:marLeft w:val="0"/>
              <w:marRight w:val="0"/>
              <w:marTop w:val="0"/>
              <w:marBottom w:val="0"/>
              <w:divBdr>
                <w:top w:val="none" w:sz="0" w:space="0" w:color="auto"/>
                <w:left w:val="none" w:sz="0" w:space="0" w:color="auto"/>
                <w:bottom w:val="none" w:sz="0" w:space="0" w:color="auto"/>
                <w:right w:val="none" w:sz="0" w:space="0" w:color="auto"/>
              </w:divBdr>
              <w:divsChild>
                <w:div w:id="99184513">
                  <w:marLeft w:val="0"/>
                  <w:marRight w:val="0"/>
                  <w:marTop w:val="0"/>
                  <w:marBottom w:val="0"/>
                  <w:divBdr>
                    <w:top w:val="none" w:sz="0" w:space="0" w:color="auto"/>
                    <w:left w:val="none" w:sz="0" w:space="0" w:color="auto"/>
                    <w:bottom w:val="none" w:sz="0" w:space="0" w:color="auto"/>
                    <w:right w:val="none" w:sz="0" w:space="0" w:color="auto"/>
                  </w:divBdr>
                </w:div>
              </w:divsChild>
            </w:div>
            <w:div w:id="668486881">
              <w:marLeft w:val="0"/>
              <w:marRight w:val="0"/>
              <w:marTop w:val="0"/>
              <w:marBottom w:val="0"/>
              <w:divBdr>
                <w:top w:val="none" w:sz="0" w:space="0" w:color="auto"/>
                <w:left w:val="none" w:sz="0" w:space="0" w:color="auto"/>
                <w:bottom w:val="none" w:sz="0" w:space="0" w:color="auto"/>
                <w:right w:val="none" w:sz="0" w:space="0" w:color="auto"/>
              </w:divBdr>
              <w:divsChild>
                <w:div w:id="259916774">
                  <w:marLeft w:val="0"/>
                  <w:marRight w:val="0"/>
                  <w:marTop w:val="0"/>
                  <w:marBottom w:val="0"/>
                  <w:divBdr>
                    <w:top w:val="none" w:sz="0" w:space="0" w:color="auto"/>
                    <w:left w:val="none" w:sz="0" w:space="0" w:color="auto"/>
                    <w:bottom w:val="none" w:sz="0" w:space="0" w:color="auto"/>
                    <w:right w:val="none" w:sz="0" w:space="0" w:color="auto"/>
                  </w:divBdr>
                </w:div>
              </w:divsChild>
            </w:div>
            <w:div w:id="907808753">
              <w:marLeft w:val="0"/>
              <w:marRight w:val="0"/>
              <w:marTop w:val="0"/>
              <w:marBottom w:val="0"/>
              <w:divBdr>
                <w:top w:val="none" w:sz="0" w:space="0" w:color="auto"/>
                <w:left w:val="none" w:sz="0" w:space="0" w:color="auto"/>
                <w:bottom w:val="none" w:sz="0" w:space="0" w:color="auto"/>
                <w:right w:val="none" w:sz="0" w:space="0" w:color="auto"/>
              </w:divBdr>
              <w:divsChild>
                <w:div w:id="1920406127">
                  <w:marLeft w:val="0"/>
                  <w:marRight w:val="0"/>
                  <w:marTop w:val="0"/>
                  <w:marBottom w:val="0"/>
                  <w:divBdr>
                    <w:top w:val="none" w:sz="0" w:space="0" w:color="auto"/>
                    <w:left w:val="none" w:sz="0" w:space="0" w:color="auto"/>
                    <w:bottom w:val="none" w:sz="0" w:space="0" w:color="auto"/>
                    <w:right w:val="none" w:sz="0" w:space="0" w:color="auto"/>
                  </w:divBdr>
                </w:div>
              </w:divsChild>
            </w:div>
            <w:div w:id="1033117515">
              <w:marLeft w:val="0"/>
              <w:marRight w:val="0"/>
              <w:marTop w:val="0"/>
              <w:marBottom w:val="0"/>
              <w:divBdr>
                <w:top w:val="none" w:sz="0" w:space="0" w:color="auto"/>
                <w:left w:val="none" w:sz="0" w:space="0" w:color="auto"/>
                <w:bottom w:val="none" w:sz="0" w:space="0" w:color="auto"/>
                <w:right w:val="none" w:sz="0" w:space="0" w:color="auto"/>
              </w:divBdr>
              <w:divsChild>
                <w:div w:id="802386133">
                  <w:marLeft w:val="0"/>
                  <w:marRight w:val="0"/>
                  <w:marTop w:val="0"/>
                  <w:marBottom w:val="0"/>
                  <w:divBdr>
                    <w:top w:val="none" w:sz="0" w:space="0" w:color="auto"/>
                    <w:left w:val="none" w:sz="0" w:space="0" w:color="auto"/>
                    <w:bottom w:val="none" w:sz="0" w:space="0" w:color="auto"/>
                    <w:right w:val="none" w:sz="0" w:space="0" w:color="auto"/>
                  </w:divBdr>
                </w:div>
              </w:divsChild>
            </w:div>
            <w:div w:id="479274319">
              <w:marLeft w:val="0"/>
              <w:marRight w:val="0"/>
              <w:marTop w:val="0"/>
              <w:marBottom w:val="0"/>
              <w:divBdr>
                <w:top w:val="none" w:sz="0" w:space="0" w:color="auto"/>
                <w:left w:val="none" w:sz="0" w:space="0" w:color="auto"/>
                <w:bottom w:val="none" w:sz="0" w:space="0" w:color="auto"/>
                <w:right w:val="none" w:sz="0" w:space="0" w:color="auto"/>
              </w:divBdr>
              <w:divsChild>
                <w:div w:id="294332079">
                  <w:marLeft w:val="0"/>
                  <w:marRight w:val="0"/>
                  <w:marTop w:val="0"/>
                  <w:marBottom w:val="0"/>
                  <w:divBdr>
                    <w:top w:val="none" w:sz="0" w:space="0" w:color="auto"/>
                    <w:left w:val="none" w:sz="0" w:space="0" w:color="auto"/>
                    <w:bottom w:val="none" w:sz="0" w:space="0" w:color="auto"/>
                    <w:right w:val="none" w:sz="0" w:space="0" w:color="auto"/>
                  </w:divBdr>
                </w:div>
              </w:divsChild>
            </w:div>
            <w:div w:id="1171068596">
              <w:marLeft w:val="0"/>
              <w:marRight w:val="0"/>
              <w:marTop w:val="0"/>
              <w:marBottom w:val="0"/>
              <w:divBdr>
                <w:top w:val="none" w:sz="0" w:space="0" w:color="auto"/>
                <w:left w:val="none" w:sz="0" w:space="0" w:color="auto"/>
                <w:bottom w:val="none" w:sz="0" w:space="0" w:color="auto"/>
                <w:right w:val="none" w:sz="0" w:space="0" w:color="auto"/>
              </w:divBdr>
              <w:divsChild>
                <w:div w:id="1280408550">
                  <w:marLeft w:val="0"/>
                  <w:marRight w:val="0"/>
                  <w:marTop w:val="0"/>
                  <w:marBottom w:val="0"/>
                  <w:divBdr>
                    <w:top w:val="none" w:sz="0" w:space="0" w:color="auto"/>
                    <w:left w:val="none" w:sz="0" w:space="0" w:color="auto"/>
                    <w:bottom w:val="none" w:sz="0" w:space="0" w:color="auto"/>
                    <w:right w:val="none" w:sz="0" w:space="0" w:color="auto"/>
                  </w:divBdr>
                </w:div>
              </w:divsChild>
            </w:div>
            <w:div w:id="534149853">
              <w:marLeft w:val="0"/>
              <w:marRight w:val="0"/>
              <w:marTop w:val="0"/>
              <w:marBottom w:val="0"/>
              <w:divBdr>
                <w:top w:val="none" w:sz="0" w:space="0" w:color="auto"/>
                <w:left w:val="none" w:sz="0" w:space="0" w:color="auto"/>
                <w:bottom w:val="none" w:sz="0" w:space="0" w:color="auto"/>
                <w:right w:val="none" w:sz="0" w:space="0" w:color="auto"/>
              </w:divBdr>
              <w:divsChild>
                <w:div w:id="156119668">
                  <w:marLeft w:val="0"/>
                  <w:marRight w:val="0"/>
                  <w:marTop w:val="0"/>
                  <w:marBottom w:val="0"/>
                  <w:divBdr>
                    <w:top w:val="none" w:sz="0" w:space="0" w:color="auto"/>
                    <w:left w:val="none" w:sz="0" w:space="0" w:color="auto"/>
                    <w:bottom w:val="none" w:sz="0" w:space="0" w:color="auto"/>
                    <w:right w:val="none" w:sz="0" w:space="0" w:color="auto"/>
                  </w:divBdr>
                </w:div>
              </w:divsChild>
            </w:div>
            <w:div w:id="1496652678">
              <w:marLeft w:val="0"/>
              <w:marRight w:val="0"/>
              <w:marTop w:val="0"/>
              <w:marBottom w:val="0"/>
              <w:divBdr>
                <w:top w:val="none" w:sz="0" w:space="0" w:color="auto"/>
                <w:left w:val="none" w:sz="0" w:space="0" w:color="auto"/>
                <w:bottom w:val="none" w:sz="0" w:space="0" w:color="auto"/>
                <w:right w:val="none" w:sz="0" w:space="0" w:color="auto"/>
              </w:divBdr>
              <w:divsChild>
                <w:div w:id="537010968">
                  <w:marLeft w:val="0"/>
                  <w:marRight w:val="0"/>
                  <w:marTop w:val="0"/>
                  <w:marBottom w:val="0"/>
                  <w:divBdr>
                    <w:top w:val="none" w:sz="0" w:space="0" w:color="auto"/>
                    <w:left w:val="none" w:sz="0" w:space="0" w:color="auto"/>
                    <w:bottom w:val="none" w:sz="0" w:space="0" w:color="auto"/>
                    <w:right w:val="none" w:sz="0" w:space="0" w:color="auto"/>
                  </w:divBdr>
                </w:div>
              </w:divsChild>
            </w:div>
            <w:div w:id="1092749466">
              <w:marLeft w:val="0"/>
              <w:marRight w:val="0"/>
              <w:marTop w:val="0"/>
              <w:marBottom w:val="0"/>
              <w:divBdr>
                <w:top w:val="none" w:sz="0" w:space="0" w:color="auto"/>
                <w:left w:val="none" w:sz="0" w:space="0" w:color="auto"/>
                <w:bottom w:val="none" w:sz="0" w:space="0" w:color="auto"/>
                <w:right w:val="none" w:sz="0" w:space="0" w:color="auto"/>
              </w:divBdr>
              <w:divsChild>
                <w:div w:id="1928883900">
                  <w:marLeft w:val="0"/>
                  <w:marRight w:val="0"/>
                  <w:marTop w:val="0"/>
                  <w:marBottom w:val="0"/>
                  <w:divBdr>
                    <w:top w:val="none" w:sz="0" w:space="0" w:color="auto"/>
                    <w:left w:val="none" w:sz="0" w:space="0" w:color="auto"/>
                    <w:bottom w:val="none" w:sz="0" w:space="0" w:color="auto"/>
                    <w:right w:val="none" w:sz="0" w:space="0" w:color="auto"/>
                  </w:divBdr>
                </w:div>
              </w:divsChild>
            </w:div>
            <w:div w:id="2048680534">
              <w:marLeft w:val="0"/>
              <w:marRight w:val="0"/>
              <w:marTop w:val="0"/>
              <w:marBottom w:val="0"/>
              <w:divBdr>
                <w:top w:val="none" w:sz="0" w:space="0" w:color="auto"/>
                <w:left w:val="none" w:sz="0" w:space="0" w:color="auto"/>
                <w:bottom w:val="none" w:sz="0" w:space="0" w:color="auto"/>
                <w:right w:val="none" w:sz="0" w:space="0" w:color="auto"/>
              </w:divBdr>
              <w:divsChild>
                <w:div w:id="125322448">
                  <w:marLeft w:val="0"/>
                  <w:marRight w:val="0"/>
                  <w:marTop w:val="0"/>
                  <w:marBottom w:val="0"/>
                  <w:divBdr>
                    <w:top w:val="none" w:sz="0" w:space="0" w:color="auto"/>
                    <w:left w:val="none" w:sz="0" w:space="0" w:color="auto"/>
                    <w:bottom w:val="none" w:sz="0" w:space="0" w:color="auto"/>
                    <w:right w:val="none" w:sz="0" w:space="0" w:color="auto"/>
                  </w:divBdr>
                </w:div>
              </w:divsChild>
            </w:div>
            <w:div w:id="1949853738">
              <w:marLeft w:val="0"/>
              <w:marRight w:val="0"/>
              <w:marTop w:val="0"/>
              <w:marBottom w:val="0"/>
              <w:divBdr>
                <w:top w:val="none" w:sz="0" w:space="0" w:color="auto"/>
                <w:left w:val="none" w:sz="0" w:space="0" w:color="auto"/>
                <w:bottom w:val="none" w:sz="0" w:space="0" w:color="auto"/>
                <w:right w:val="none" w:sz="0" w:space="0" w:color="auto"/>
              </w:divBdr>
              <w:divsChild>
                <w:div w:id="485903809">
                  <w:marLeft w:val="0"/>
                  <w:marRight w:val="0"/>
                  <w:marTop w:val="0"/>
                  <w:marBottom w:val="0"/>
                  <w:divBdr>
                    <w:top w:val="none" w:sz="0" w:space="0" w:color="auto"/>
                    <w:left w:val="none" w:sz="0" w:space="0" w:color="auto"/>
                    <w:bottom w:val="none" w:sz="0" w:space="0" w:color="auto"/>
                    <w:right w:val="none" w:sz="0" w:space="0" w:color="auto"/>
                  </w:divBdr>
                </w:div>
              </w:divsChild>
            </w:div>
            <w:div w:id="725375518">
              <w:marLeft w:val="0"/>
              <w:marRight w:val="0"/>
              <w:marTop w:val="0"/>
              <w:marBottom w:val="0"/>
              <w:divBdr>
                <w:top w:val="none" w:sz="0" w:space="0" w:color="auto"/>
                <w:left w:val="none" w:sz="0" w:space="0" w:color="auto"/>
                <w:bottom w:val="none" w:sz="0" w:space="0" w:color="auto"/>
                <w:right w:val="none" w:sz="0" w:space="0" w:color="auto"/>
              </w:divBdr>
              <w:divsChild>
                <w:div w:id="688484217">
                  <w:marLeft w:val="0"/>
                  <w:marRight w:val="0"/>
                  <w:marTop w:val="0"/>
                  <w:marBottom w:val="0"/>
                  <w:divBdr>
                    <w:top w:val="none" w:sz="0" w:space="0" w:color="auto"/>
                    <w:left w:val="none" w:sz="0" w:space="0" w:color="auto"/>
                    <w:bottom w:val="none" w:sz="0" w:space="0" w:color="auto"/>
                    <w:right w:val="none" w:sz="0" w:space="0" w:color="auto"/>
                  </w:divBdr>
                </w:div>
              </w:divsChild>
            </w:div>
            <w:div w:id="1264607244">
              <w:marLeft w:val="0"/>
              <w:marRight w:val="0"/>
              <w:marTop w:val="0"/>
              <w:marBottom w:val="0"/>
              <w:divBdr>
                <w:top w:val="none" w:sz="0" w:space="0" w:color="auto"/>
                <w:left w:val="none" w:sz="0" w:space="0" w:color="auto"/>
                <w:bottom w:val="none" w:sz="0" w:space="0" w:color="auto"/>
                <w:right w:val="none" w:sz="0" w:space="0" w:color="auto"/>
              </w:divBdr>
              <w:divsChild>
                <w:div w:id="1682126650">
                  <w:marLeft w:val="0"/>
                  <w:marRight w:val="0"/>
                  <w:marTop w:val="0"/>
                  <w:marBottom w:val="0"/>
                  <w:divBdr>
                    <w:top w:val="none" w:sz="0" w:space="0" w:color="auto"/>
                    <w:left w:val="none" w:sz="0" w:space="0" w:color="auto"/>
                    <w:bottom w:val="none" w:sz="0" w:space="0" w:color="auto"/>
                    <w:right w:val="none" w:sz="0" w:space="0" w:color="auto"/>
                  </w:divBdr>
                </w:div>
              </w:divsChild>
            </w:div>
            <w:div w:id="1787001083">
              <w:marLeft w:val="0"/>
              <w:marRight w:val="0"/>
              <w:marTop w:val="0"/>
              <w:marBottom w:val="0"/>
              <w:divBdr>
                <w:top w:val="none" w:sz="0" w:space="0" w:color="auto"/>
                <w:left w:val="none" w:sz="0" w:space="0" w:color="auto"/>
                <w:bottom w:val="none" w:sz="0" w:space="0" w:color="auto"/>
                <w:right w:val="none" w:sz="0" w:space="0" w:color="auto"/>
              </w:divBdr>
              <w:divsChild>
                <w:div w:id="1229458175">
                  <w:marLeft w:val="0"/>
                  <w:marRight w:val="0"/>
                  <w:marTop w:val="0"/>
                  <w:marBottom w:val="0"/>
                  <w:divBdr>
                    <w:top w:val="none" w:sz="0" w:space="0" w:color="auto"/>
                    <w:left w:val="none" w:sz="0" w:space="0" w:color="auto"/>
                    <w:bottom w:val="none" w:sz="0" w:space="0" w:color="auto"/>
                    <w:right w:val="none" w:sz="0" w:space="0" w:color="auto"/>
                  </w:divBdr>
                </w:div>
              </w:divsChild>
            </w:div>
            <w:div w:id="969170470">
              <w:marLeft w:val="0"/>
              <w:marRight w:val="0"/>
              <w:marTop w:val="0"/>
              <w:marBottom w:val="0"/>
              <w:divBdr>
                <w:top w:val="none" w:sz="0" w:space="0" w:color="auto"/>
                <w:left w:val="none" w:sz="0" w:space="0" w:color="auto"/>
                <w:bottom w:val="none" w:sz="0" w:space="0" w:color="auto"/>
                <w:right w:val="none" w:sz="0" w:space="0" w:color="auto"/>
              </w:divBdr>
              <w:divsChild>
                <w:div w:id="1652443326">
                  <w:marLeft w:val="0"/>
                  <w:marRight w:val="0"/>
                  <w:marTop w:val="0"/>
                  <w:marBottom w:val="0"/>
                  <w:divBdr>
                    <w:top w:val="none" w:sz="0" w:space="0" w:color="auto"/>
                    <w:left w:val="none" w:sz="0" w:space="0" w:color="auto"/>
                    <w:bottom w:val="none" w:sz="0" w:space="0" w:color="auto"/>
                    <w:right w:val="none" w:sz="0" w:space="0" w:color="auto"/>
                  </w:divBdr>
                </w:div>
              </w:divsChild>
            </w:div>
            <w:div w:id="2136367865">
              <w:marLeft w:val="0"/>
              <w:marRight w:val="0"/>
              <w:marTop w:val="0"/>
              <w:marBottom w:val="0"/>
              <w:divBdr>
                <w:top w:val="none" w:sz="0" w:space="0" w:color="auto"/>
                <w:left w:val="none" w:sz="0" w:space="0" w:color="auto"/>
                <w:bottom w:val="none" w:sz="0" w:space="0" w:color="auto"/>
                <w:right w:val="none" w:sz="0" w:space="0" w:color="auto"/>
              </w:divBdr>
              <w:divsChild>
                <w:div w:id="2049988214">
                  <w:marLeft w:val="0"/>
                  <w:marRight w:val="0"/>
                  <w:marTop w:val="0"/>
                  <w:marBottom w:val="0"/>
                  <w:divBdr>
                    <w:top w:val="none" w:sz="0" w:space="0" w:color="auto"/>
                    <w:left w:val="none" w:sz="0" w:space="0" w:color="auto"/>
                    <w:bottom w:val="none" w:sz="0" w:space="0" w:color="auto"/>
                    <w:right w:val="none" w:sz="0" w:space="0" w:color="auto"/>
                  </w:divBdr>
                </w:div>
              </w:divsChild>
            </w:div>
            <w:div w:id="1944410253">
              <w:marLeft w:val="0"/>
              <w:marRight w:val="0"/>
              <w:marTop w:val="0"/>
              <w:marBottom w:val="0"/>
              <w:divBdr>
                <w:top w:val="none" w:sz="0" w:space="0" w:color="auto"/>
                <w:left w:val="none" w:sz="0" w:space="0" w:color="auto"/>
                <w:bottom w:val="none" w:sz="0" w:space="0" w:color="auto"/>
                <w:right w:val="none" w:sz="0" w:space="0" w:color="auto"/>
              </w:divBdr>
              <w:divsChild>
                <w:div w:id="523255151">
                  <w:marLeft w:val="0"/>
                  <w:marRight w:val="0"/>
                  <w:marTop w:val="0"/>
                  <w:marBottom w:val="0"/>
                  <w:divBdr>
                    <w:top w:val="none" w:sz="0" w:space="0" w:color="auto"/>
                    <w:left w:val="none" w:sz="0" w:space="0" w:color="auto"/>
                    <w:bottom w:val="none" w:sz="0" w:space="0" w:color="auto"/>
                    <w:right w:val="none" w:sz="0" w:space="0" w:color="auto"/>
                  </w:divBdr>
                </w:div>
              </w:divsChild>
            </w:div>
            <w:div w:id="345057888">
              <w:marLeft w:val="0"/>
              <w:marRight w:val="0"/>
              <w:marTop w:val="0"/>
              <w:marBottom w:val="0"/>
              <w:divBdr>
                <w:top w:val="none" w:sz="0" w:space="0" w:color="auto"/>
                <w:left w:val="none" w:sz="0" w:space="0" w:color="auto"/>
                <w:bottom w:val="none" w:sz="0" w:space="0" w:color="auto"/>
                <w:right w:val="none" w:sz="0" w:space="0" w:color="auto"/>
              </w:divBdr>
              <w:divsChild>
                <w:div w:id="2138182224">
                  <w:marLeft w:val="0"/>
                  <w:marRight w:val="0"/>
                  <w:marTop w:val="0"/>
                  <w:marBottom w:val="0"/>
                  <w:divBdr>
                    <w:top w:val="none" w:sz="0" w:space="0" w:color="auto"/>
                    <w:left w:val="none" w:sz="0" w:space="0" w:color="auto"/>
                    <w:bottom w:val="none" w:sz="0" w:space="0" w:color="auto"/>
                    <w:right w:val="none" w:sz="0" w:space="0" w:color="auto"/>
                  </w:divBdr>
                </w:div>
              </w:divsChild>
            </w:div>
            <w:div w:id="670134799">
              <w:marLeft w:val="0"/>
              <w:marRight w:val="0"/>
              <w:marTop w:val="0"/>
              <w:marBottom w:val="0"/>
              <w:divBdr>
                <w:top w:val="none" w:sz="0" w:space="0" w:color="auto"/>
                <w:left w:val="none" w:sz="0" w:space="0" w:color="auto"/>
                <w:bottom w:val="none" w:sz="0" w:space="0" w:color="auto"/>
                <w:right w:val="none" w:sz="0" w:space="0" w:color="auto"/>
              </w:divBdr>
              <w:divsChild>
                <w:div w:id="986007261">
                  <w:marLeft w:val="0"/>
                  <w:marRight w:val="0"/>
                  <w:marTop w:val="0"/>
                  <w:marBottom w:val="0"/>
                  <w:divBdr>
                    <w:top w:val="none" w:sz="0" w:space="0" w:color="auto"/>
                    <w:left w:val="none" w:sz="0" w:space="0" w:color="auto"/>
                    <w:bottom w:val="none" w:sz="0" w:space="0" w:color="auto"/>
                    <w:right w:val="none" w:sz="0" w:space="0" w:color="auto"/>
                  </w:divBdr>
                </w:div>
              </w:divsChild>
            </w:div>
            <w:div w:id="787242352">
              <w:marLeft w:val="0"/>
              <w:marRight w:val="0"/>
              <w:marTop w:val="0"/>
              <w:marBottom w:val="0"/>
              <w:divBdr>
                <w:top w:val="none" w:sz="0" w:space="0" w:color="auto"/>
                <w:left w:val="none" w:sz="0" w:space="0" w:color="auto"/>
                <w:bottom w:val="none" w:sz="0" w:space="0" w:color="auto"/>
                <w:right w:val="none" w:sz="0" w:space="0" w:color="auto"/>
              </w:divBdr>
              <w:divsChild>
                <w:div w:id="1267076098">
                  <w:marLeft w:val="0"/>
                  <w:marRight w:val="0"/>
                  <w:marTop w:val="0"/>
                  <w:marBottom w:val="0"/>
                  <w:divBdr>
                    <w:top w:val="none" w:sz="0" w:space="0" w:color="auto"/>
                    <w:left w:val="none" w:sz="0" w:space="0" w:color="auto"/>
                    <w:bottom w:val="none" w:sz="0" w:space="0" w:color="auto"/>
                    <w:right w:val="none" w:sz="0" w:space="0" w:color="auto"/>
                  </w:divBdr>
                </w:div>
              </w:divsChild>
            </w:div>
            <w:div w:id="1449814030">
              <w:marLeft w:val="0"/>
              <w:marRight w:val="0"/>
              <w:marTop w:val="0"/>
              <w:marBottom w:val="0"/>
              <w:divBdr>
                <w:top w:val="none" w:sz="0" w:space="0" w:color="auto"/>
                <w:left w:val="none" w:sz="0" w:space="0" w:color="auto"/>
                <w:bottom w:val="none" w:sz="0" w:space="0" w:color="auto"/>
                <w:right w:val="none" w:sz="0" w:space="0" w:color="auto"/>
              </w:divBdr>
              <w:divsChild>
                <w:div w:id="868034211">
                  <w:marLeft w:val="0"/>
                  <w:marRight w:val="0"/>
                  <w:marTop w:val="0"/>
                  <w:marBottom w:val="0"/>
                  <w:divBdr>
                    <w:top w:val="none" w:sz="0" w:space="0" w:color="auto"/>
                    <w:left w:val="none" w:sz="0" w:space="0" w:color="auto"/>
                    <w:bottom w:val="none" w:sz="0" w:space="0" w:color="auto"/>
                    <w:right w:val="none" w:sz="0" w:space="0" w:color="auto"/>
                  </w:divBdr>
                </w:div>
              </w:divsChild>
            </w:div>
            <w:div w:id="2138602943">
              <w:marLeft w:val="0"/>
              <w:marRight w:val="0"/>
              <w:marTop w:val="0"/>
              <w:marBottom w:val="0"/>
              <w:divBdr>
                <w:top w:val="none" w:sz="0" w:space="0" w:color="auto"/>
                <w:left w:val="none" w:sz="0" w:space="0" w:color="auto"/>
                <w:bottom w:val="none" w:sz="0" w:space="0" w:color="auto"/>
                <w:right w:val="none" w:sz="0" w:space="0" w:color="auto"/>
              </w:divBdr>
              <w:divsChild>
                <w:div w:id="30500981">
                  <w:marLeft w:val="0"/>
                  <w:marRight w:val="0"/>
                  <w:marTop w:val="0"/>
                  <w:marBottom w:val="0"/>
                  <w:divBdr>
                    <w:top w:val="none" w:sz="0" w:space="0" w:color="auto"/>
                    <w:left w:val="none" w:sz="0" w:space="0" w:color="auto"/>
                    <w:bottom w:val="none" w:sz="0" w:space="0" w:color="auto"/>
                    <w:right w:val="none" w:sz="0" w:space="0" w:color="auto"/>
                  </w:divBdr>
                </w:div>
              </w:divsChild>
            </w:div>
            <w:div w:id="1876574282">
              <w:marLeft w:val="0"/>
              <w:marRight w:val="0"/>
              <w:marTop w:val="0"/>
              <w:marBottom w:val="0"/>
              <w:divBdr>
                <w:top w:val="none" w:sz="0" w:space="0" w:color="auto"/>
                <w:left w:val="none" w:sz="0" w:space="0" w:color="auto"/>
                <w:bottom w:val="none" w:sz="0" w:space="0" w:color="auto"/>
                <w:right w:val="none" w:sz="0" w:space="0" w:color="auto"/>
              </w:divBdr>
              <w:divsChild>
                <w:div w:id="684403548">
                  <w:marLeft w:val="0"/>
                  <w:marRight w:val="0"/>
                  <w:marTop w:val="0"/>
                  <w:marBottom w:val="0"/>
                  <w:divBdr>
                    <w:top w:val="none" w:sz="0" w:space="0" w:color="auto"/>
                    <w:left w:val="none" w:sz="0" w:space="0" w:color="auto"/>
                    <w:bottom w:val="none" w:sz="0" w:space="0" w:color="auto"/>
                    <w:right w:val="none" w:sz="0" w:space="0" w:color="auto"/>
                  </w:divBdr>
                </w:div>
              </w:divsChild>
            </w:div>
            <w:div w:id="967468085">
              <w:marLeft w:val="0"/>
              <w:marRight w:val="0"/>
              <w:marTop w:val="0"/>
              <w:marBottom w:val="0"/>
              <w:divBdr>
                <w:top w:val="none" w:sz="0" w:space="0" w:color="auto"/>
                <w:left w:val="none" w:sz="0" w:space="0" w:color="auto"/>
                <w:bottom w:val="none" w:sz="0" w:space="0" w:color="auto"/>
                <w:right w:val="none" w:sz="0" w:space="0" w:color="auto"/>
              </w:divBdr>
              <w:divsChild>
                <w:div w:id="2011641835">
                  <w:marLeft w:val="0"/>
                  <w:marRight w:val="0"/>
                  <w:marTop w:val="0"/>
                  <w:marBottom w:val="0"/>
                  <w:divBdr>
                    <w:top w:val="none" w:sz="0" w:space="0" w:color="auto"/>
                    <w:left w:val="none" w:sz="0" w:space="0" w:color="auto"/>
                    <w:bottom w:val="none" w:sz="0" w:space="0" w:color="auto"/>
                    <w:right w:val="none" w:sz="0" w:space="0" w:color="auto"/>
                  </w:divBdr>
                </w:div>
              </w:divsChild>
            </w:div>
            <w:div w:id="2011518979">
              <w:marLeft w:val="0"/>
              <w:marRight w:val="0"/>
              <w:marTop w:val="0"/>
              <w:marBottom w:val="0"/>
              <w:divBdr>
                <w:top w:val="none" w:sz="0" w:space="0" w:color="auto"/>
                <w:left w:val="none" w:sz="0" w:space="0" w:color="auto"/>
                <w:bottom w:val="none" w:sz="0" w:space="0" w:color="auto"/>
                <w:right w:val="none" w:sz="0" w:space="0" w:color="auto"/>
              </w:divBdr>
              <w:divsChild>
                <w:div w:id="1242830643">
                  <w:marLeft w:val="0"/>
                  <w:marRight w:val="0"/>
                  <w:marTop w:val="0"/>
                  <w:marBottom w:val="0"/>
                  <w:divBdr>
                    <w:top w:val="none" w:sz="0" w:space="0" w:color="auto"/>
                    <w:left w:val="none" w:sz="0" w:space="0" w:color="auto"/>
                    <w:bottom w:val="none" w:sz="0" w:space="0" w:color="auto"/>
                    <w:right w:val="none" w:sz="0" w:space="0" w:color="auto"/>
                  </w:divBdr>
                </w:div>
                <w:div w:id="31270564">
                  <w:marLeft w:val="0"/>
                  <w:marRight w:val="0"/>
                  <w:marTop w:val="0"/>
                  <w:marBottom w:val="0"/>
                  <w:divBdr>
                    <w:top w:val="none" w:sz="0" w:space="0" w:color="auto"/>
                    <w:left w:val="none" w:sz="0" w:space="0" w:color="auto"/>
                    <w:bottom w:val="none" w:sz="0" w:space="0" w:color="auto"/>
                    <w:right w:val="none" w:sz="0" w:space="0" w:color="auto"/>
                  </w:divBdr>
                </w:div>
              </w:divsChild>
            </w:div>
            <w:div w:id="994841612">
              <w:marLeft w:val="0"/>
              <w:marRight w:val="0"/>
              <w:marTop w:val="0"/>
              <w:marBottom w:val="0"/>
              <w:divBdr>
                <w:top w:val="none" w:sz="0" w:space="0" w:color="auto"/>
                <w:left w:val="none" w:sz="0" w:space="0" w:color="auto"/>
                <w:bottom w:val="none" w:sz="0" w:space="0" w:color="auto"/>
                <w:right w:val="none" w:sz="0" w:space="0" w:color="auto"/>
              </w:divBdr>
              <w:divsChild>
                <w:div w:id="2115242133">
                  <w:marLeft w:val="0"/>
                  <w:marRight w:val="0"/>
                  <w:marTop w:val="0"/>
                  <w:marBottom w:val="0"/>
                  <w:divBdr>
                    <w:top w:val="none" w:sz="0" w:space="0" w:color="auto"/>
                    <w:left w:val="none" w:sz="0" w:space="0" w:color="auto"/>
                    <w:bottom w:val="none" w:sz="0" w:space="0" w:color="auto"/>
                    <w:right w:val="none" w:sz="0" w:space="0" w:color="auto"/>
                  </w:divBdr>
                </w:div>
                <w:div w:id="9835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8086">
          <w:marLeft w:val="0"/>
          <w:marRight w:val="0"/>
          <w:marTop w:val="0"/>
          <w:marBottom w:val="0"/>
          <w:divBdr>
            <w:top w:val="none" w:sz="0" w:space="0" w:color="auto"/>
            <w:left w:val="none" w:sz="0" w:space="0" w:color="auto"/>
            <w:bottom w:val="none" w:sz="0" w:space="0" w:color="auto"/>
            <w:right w:val="none" w:sz="0" w:space="0" w:color="auto"/>
          </w:divBdr>
          <w:divsChild>
            <w:div w:id="1194728954">
              <w:marLeft w:val="0"/>
              <w:marRight w:val="0"/>
              <w:marTop w:val="0"/>
              <w:marBottom w:val="0"/>
              <w:divBdr>
                <w:top w:val="none" w:sz="0" w:space="0" w:color="auto"/>
                <w:left w:val="none" w:sz="0" w:space="0" w:color="auto"/>
                <w:bottom w:val="none" w:sz="0" w:space="0" w:color="auto"/>
                <w:right w:val="none" w:sz="0" w:space="0" w:color="auto"/>
              </w:divBdr>
              <w:divsChild>
                <w:div w:id="1159619309">
                  <w:marLeft w:val="0"/>
                  <w:marRight w:val="0"/>
                  <w:marTop w:val="0"/>
                  <w:marBottom w:val="0"/>
                  <w:divBdr>
                    <w:top w:val="none" w:sz="0" w:space="0" w:color="auto"/>
                    <w:left w:val="none" w:sz="0" w:space="0" w:color="auto"/>
                    <w:bottom w:val="none" w:sz="0" w:space="0" w:color="auto"/>
                    <w:right w:val="none" w:sz="0" w:space="0" w:color="auto"/>
                  </w:divBdr>
                </w:div>
              </w:divsChild>
            </w:div>
            <w:div w:id="1144470647">
              <w:marLeft w:val="0"/>
              <w:marRight w:val="0"/>
              <w:marTop w:val="0"/>
              <w:marBottom w:val="0"/>
              <w:divBdr>
                <w:top w:val="none" w:sz="0" w:space="0" w:color="auto"/>
                <w:left w:val="none" w:sz="0" w:space="0" w:color="auto"/>
                <w:bottom w:val="none" w:sz="0" w:space="0" w:color="auto"/>
                <w:right w:val="none" w:sz="0" w:space="0" w:color="auto"/>
              </w:divBdr>
              <w:divsChild>
                <w:div w:id="49978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7855">
          <w:marLeft w:val="0"/>
          <w:marRight w:val="0"/>
          <w:marTop w:val="0"/>
          <w:marBottom w:val="0"/>
          <w:divBdr>
            <w:top w:val="none" w:sz="0" w:space="0" w:color="auto"/>
            <w:left w:val="none" w:sz="0" w:space="0" w:color="auto"/>
            <w:bottom w:val="none" w:sz="0" w:space="0" w:color="auto"/>
            <w:right w:val="none" w:sz="0" w:space="0" w:color="auto"/>
          </w:divBdr>
          <w:divsChild>
            <w:div w:id="110512788">
              <w:marLeft w:val="0"/>
              <w:marRight w:val="0"/>
              <w:marTop w:val="0"/>
              <w:marBottom w:val="0"/>
              <w:divBdr>
                <w:top w:val="none" w:sz="0" w:space="0" w:color="auto"/>
                <w:left w:val="none" w:sz="0" w:space="0" w:color="auto"/>
                <w:bottom w:val="none" w:sz="0" w:space="0" w:color="auto"/>
                <w:right w:val="none" w:sz="0" w:space="0" w:color="auto"/>
              </w:divBdr>
              <w:divsChild>
                <w:div w:id="2070495353">
                  <w:marLeft w:val="0"/>
                  <w:marRight w:val="0"/>
                  <w:marTop w:val="0"/>
                  <w:marBottom w:val="0"/>
                  <w:divBdr>
                    <w:top w:val="none" w:sz="0" w:space="0" w:color="auto"/>
                    <w:left w:val="none" w:sz="0" w:space="0" w:color="auto"/>
                    <w:bottom w:val="none" w:sz="0" w:space="0" w:color="auto"/>
                    <w:right w:val="none" w:sz="0" w:space="0" w:color="auto"/>
                  </w:divBdr>
                </w:div>
              </w:divsChild>
            </w:div>
            <w:div w:id="1414857064">
              <w:marLeft w:val="0"/>
              <w:marRight w:val="0"/>
              <w:marTop w:val="0"/>
              <w:marBottom w:val="0"/>
              <w:divBdr>
                <w:top w:val="none" w:sz="0" w:space="0" w:color="auto"/>
                <w:left w:val="none" w:sz="0" w:space="0" w:color="auto"/>
                <w:bottom w:val="none" w:sz="0" w:space="0" w:color="auto"/>
                <w:right w:val="none" w:sz="0" w:space="0" w:color="auto"/>
              </w:divBdr>
              <w:divsChild>
                <w:div w:id="818612253">
                  <w:marLeft w:val="0"/>
                  <w:marRight w:val="0"/>
                  <w:marTop w:val="0"/>
                  <w:marBottom w:val="0"/>
                  <w:divBdr>
                    <w:top w:val="none" w:sz="0" w:space="0" w:color="auto"/>
                    <w:left w:val="none" w:sz="0" w:space="0" w:color="auto"/>
                    <w:bottom w:val="none" w:sz="0" w:space="0" w:color="auto"/>
                    <w:right w:val="none" w:sz="0" w:space="0" w:color="auto"/>
                  </w:divBdr>
                </w:div>
              </w:divsChild>
            </w:div>
            <w:div w:id="1688168709">
              <w:marLeft w:val="0"/>
              <w:marRight w:val="0"/>
              <w:marTop w:val="0"/>
              <w:marBottom w:val="0"/>
              <w:divBdr>
                <w:top w:val="none" w:sz="0" w:space="0" w:color="auto"/>
                <w:left w:val="none" w:sz="0" w:space="0" w:color="auto"/>
                <w:bottom w:val="none" w:sz="0" w:space="0" w:color="auto"/>
                <w:right w:val="none" w:sz="0" w:space="0" w:color="auto"/>
              </w:divBdr>
              <w:divsChild>
                <w:div w:id="2122140571">
                  <w:marLeft w:val="0"/>
                  <w:marRight w:val="0"/>
                  <w:marTop w:val="0"/>
                  <w:marBottom w:val="0"/>
                  <w:divBdr>
                    <w:top w:val="none" w:sz="0" w:space="0" w:color="auto"/>
                    <w:left w:val="none" w:sz="0" w:space="0" w:color="auto"/>
                    <w:bottom w:val="none" w:sz="0" w:space="0" w:color="auto"/>
                    <w:right w:val="none" w:sz="0" w:space="0" w:color="auto"/>
                  </w:divBdr>
                </w:div>
                <w:div w:id="632057349">
                  <w:marLeft w:val="0"/>
                  <w:marRight w:val="0"/>
                  <w:marTop w:val="0"/>
                  <w:marBottom w:val="0"/>
                  <w:divBdr>
                    <w:top w:val="none" w:sz="0" w:space="0" w:color="auto"/>
                    <w:left w:val="none" w:sz="0" w:space="0" w:color="auto"/>
                    <w:bottom w:val="none" w:sz="0" w:space="0" w:color="auto"/>
                    <w:right w:val="none" w:sz="0" w:space="0" w:color="auto"/>
                  </w:divBdr>
                </w:div>
              </w:divsChild>
            </w:div>
            <w:div w:id="125320430">
              <w:marLeft w:val="0"/>
              <w:marRight w:val="0"/>
              <w:marTop w:val="0"/>
              <w:marBottom w:val="0"/>
              <w:divBdr>
                <w:top w:val="none" w:sz="0" w:space="0" w:color="auto"/>
                <w:left w:val="none" w:sz="0" w:space="0" w:color="auto"/>
                <w:bottom w:val="none" w:sz="0" w:space="0" w:color="auto"/>
                <w:right w:val="none" w:sz="0" w:space="0" w:color="auto"/>
              </w:divBdr>
              <w:divsChild>
                <w:div w:id="20863292">
                  <w:marLeft w:val="0"/>
                  <w:marRight w:val="0"/>
                  <w:marTop w:val="0"/>
                  <w:marBottom w:val="0"/>
                  <w:divBdr>
                    <w:top w:val="none" w:sz="0" w:space="0" w:color="auto"/>
                    <w:left w:val="none" w:sz="0" w:space="0" w:color="auto"/>
                    <w:bottom w:val="none" w:sz="0" w:space="0" w:color="auto"/>
                    <w:right w:val="none" w:sz="0" w:space="0" w:color="auto"/>
                  </w:divBdr>
                </w:div>
              </w:divsChild>
            </w:div>
            <w:div w:id="2070106736">
              <w:marLeft w:val="0"/>
              <w:marRight w:val="0"/>
              <w:marTop w:val="0"/>
              <w:marBottom w:val="0"/>
              <w:divBdr>
                <w:top w:val="none" w:sz="0" w:space="0" w:color="auto"/>
                <w:left w:val="none" w:sz="0" w:space="0" w:color="auto"/>
                <w:bottom w:val="none" w:sz="0" w:space="0" w:color="auto"/>
                <w:right w:val="none" w:sz="0" w:space="0" w:color="auto"/>
              </w:divBdr>
              <w:divsChild>
                <w:div w:id="29491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28773">
          <w:marLeft w:val="0"/>
          <w:marRight w:val="0"/>
          <w:marTop w:val="0"/>
          <w:marBottom w:val="0"/>
          <w:divBdr>
            <w:top w:val="none" w:sz="0" w:space="0" w:color="auto"/>
            <w:left w:val="none" w:sz="0" w:space="0" w:color="auto"/>
            <w:bottom w:val="none" w:sz="0" w:space="0" w:color="auto"/>
            <w:right w:val="none" w:sz="0" w:space="0" w:color="auto"/>
          </w:divBdr>
          <w:divsChild>
            <w:div w:id="1657881456">
              <w:marLeft w:val="0"/>
              <w:marRight w:val="0"/>
              <w:marTop w:val="0"/>
              <w:marBottom w:val="0"/>
              <w:divBdr>
                <w:top w:val="none" w:sz="0" w:space="0" w:color="auto"/>
                <w:left w:val="none" w:sz="0" w:space="0" w:color="auto"/>
                <w:bottom w:val="none" w:sz="0" w:space="0" w:color="auto"/>
                <w:right w:val="none" w:sz="0" w:space="0" w:color="auto"/>
              </w:divBdr>
              <w:divsChild>
                <w:div w:id="1569341247">
                  <w:marLeft w:val="0"/>
                  <w:marRight w:val="0"/>
                  <w:marTop w:val="0"/>
                  <w:marBottom w:val="0"/>
                  <w:divBdr>
                    <w:top w:val="none" w:sz="0" w:space="0" w:color="auto"/>
                    <w:left w:val="none" w:sz="0" w:space="0" w:color="auto"/>
                    <w:bottom w:val="none" w:sz="0" w:space="0" w:color="auto"/>
                    <w:right w:val="none" w:sz="0" w:space="0" w:color="auto"/>
                  </w:divBdr>
                </w:div>
              </w:divsChild>
            </w:div>
            <w:div w:id="1423067211">
              <w:marLeft w:val="0"/>
              <w:marRight w:val="0"/>
              <w:marTop w:val="0"/>
              <w:marBottom w:val="0"/>
              <w:divBdr>
                <w:top w:val="none" w:sz="0" w:space="0" w:color="auto"/>
                <w:left w:val="none" w:sz="0" w:space="0" w:color="auto"/>
                <w:bottom w:val="none" w:sz="0" w:space="0" w:color="auto"/>
                <w:right w:val="none" w:sz="0" w:space="0" w:color="auto"/>
              </w:divBdr>
              <w:divsChild>
                <w:div w:id="84459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21398">
          <w:marLeft w:val="0"/>
          <w:marRight w:val="0"/>
          <w:marTop w:val="0"/>
          <w:marBottom w:val="0"/>
          <w:divBdr>
            <w:top w:val="none" w:sz="0" w:space="0" w:color="auto"/>
            <w:left w:val="none" w:sz="0" w:space="0" w:color="auto"/>
            <w:bottom w:val="none" w:sz="0" w:space="0" w:color="auto"/>
            <w:right w:val="none" w:sz="0" w:space="0" w:color="auto"/>
          </w:divBdr>
          <w:divsChild>
            <w:div w:id="900091317">
              <w:marLeft w:val="0"/>
              <w:marRight w:val="0"/>
              <w:marTop w:val="0"/>
              <w:marBottom w:val="0"/>
              <w:divBdr>
                <w:top w:val="none" w:sz="0" w:space="0" w:color="auto"/>
                <w:left w:val="none" w:sz="0" w:space="0" w:color="auto"/>
                <w:bottom w:val="none" w:sz="0" w:space="0" w:color="auto"/>
                <w:right w:val="none" w:sz="0" w:space="0" w:color="auto"/>
              </w:divBdr>
              <w:divsChild>
                <w:div w:id="1689986959">
                  <w:marLeft w:val="0"/>
                  <w:marRight w:val="0"/>
                  <w:marTop w:val="0"/>
                  <w:marBottom w:val="0"/>
                  <w:divBdr>
                    <w:top w:val="none" w:sz="0" w:space="0" w:color="auto"/>
                    <w:left w:val="none" w:sz="0" w:space="0" w:color="auto"/>
                    <w:bottom w:val="none" w:sz="0" w:space="0" w:color="auto"/>
                    <w:right w:val="none" w:sz="0" w:space="0" w:color="auto"/>
                  </w:divBdr>
                </w:div>
              </w:divsChild>
            </w:div>
            <w:div w:id="1621304922">
              <w:marLeft w:val="0"/>
              <w:marRight w:val="0"/>
              <w:marTop w:val="0"/>
              <w:marBottom w:val="0"/>
              <w:divBdr>
                <w:top w:val="none" w:sz="0" w:space="0" w:color="auto"/>
                <w:left w:val="none" w:sz="0" w:space="0" w:color="auto"/>
                <w:bottom w:val="none" w:sz="0" w:space="0" w:color="auto"/>
                <w:right w:val="none" w:sz="0" w:space="0" w:color="auto"/>
              </w:divBdr>
              <w:divsChild>
                <w:div w:id="84478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harryspal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harryspals.org"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zel%20Puchtler\OneDrive%20-%20Harry's%20Pals\Documents\Policies\Business%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8863D03D7674085A8A3FECE394D57" ma:contentTypeVersion="17" ma:contentTypeDescription="Create a new document." ma:contentTypeScope="" ma:versionID="b19e1d40d3be59ececd30396e5690ac1">
  <xsd:schema xmlns:xsd="http://www.w3.org/2001/XMLSchema" xmlns:xs="http://www.w3.org/2001/XMLSchema" xmlns:p="http://schemas.microsoft.com/office/2006/metadata/properties" xmlns:ns2="329ad784-4cde-4839-8660-f838f573a915" xmlns:ns3="2dda5994-5b6c-430d-bd16-86ccbd2cc32f" targetNamespace="http://schemas.microsoft.com/office/2006/metadata/properties" ma:root="true" ma:fieldsID="5f034ef5df28af2213b49fe6a5764625" ns2:_="" ns3:_="">
    <xsd:import namespace="329ad784-4cde-4839-8660-f838f573a915"/>
    <xsd:import namespace="2dda5994-5b6c-430d-bd16-86ccbd2cc3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escriptionofwhatfilei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ad784-4cde-4839-8660-f838f573a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escriptionofwhatfileis" ma:index="12" nillable="true" ma:displayName="Description of what file is" ma:format="Dropdown" ma:internalName="Descriptionofwhatfileis">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5c7f52f-45ec-4f09-85bb-4ed77889434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da5994-5b6c-430d-bd16-86ccbd2cc3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e5bd47-4e5c-4e79-b53a-8c681723e59e}" ma:internalName="TaxCatchAll" ma:showField="CatchAllData" ma:web="2dda5994-5b6c-430d-bd16-86ccbd2cc32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scriptionofwhatfileis xmlns="329ad784-4cde-4839-8660-f838f573a915" xsi:nil="true"/>
    <lcf76f155ced4ddcb4097134ff3c332f xmlns="329ad784-4cde-4839-8660-f838f573a915">
      <Terms xmlns="http://schemas.microsoft.com/office/infopath/2007/PartnerControls"/>
    </lcf76f155ced4ddcb4097134ff3c332f>
    <TaxCatchAll xmlns="2dda5994-5b6c-430d-bd16-86ccbd2cc32f" xsi:nil="true"/>
  </documentManagement>
</p:properties>
</file>

<file path=customXml/itemProps1.xml><?xml version="1.0" encoding="utf-8"?>
<ds:datastoreItem xmlns:ds="http://schemas.openxmlformats.org/officeDocument/2006/customXml" ds:itemID="{F9EFC328-AE84-4E05-B1FA-0F5936A8A702}"/>
</file>

<file path=customXml/itemProps2.xml><?xml version="1.0" encoding="utf-8"?>
<ds:datastoreItem xmlns:ds="http://schemas.openxmlformats.org/officeDocument/2006/customXml" ds:itemID="{5C3CF817-469F-4130-AEAB-D0C03E6C977D}">
  <ds:schemaRefs>
    <ds:schemaRef ds:uri="http://schemas.microsoft.com/sharepoint/v3/contenttype/forms"/>
  </ds:schemaRefs>
</ds:datastoreItem>
</file>

<file path=customXml/itemProps3.xml><?xml version="1.0" encoding="utf-8"?>
<ds:datastoreItem xmlns:ds="http://schemas.openxmlformats.org/officeDocument/2006/customXml" ds:itemID="{28C8CC2B-4881-4C04-B2A4-FBA3BD61CF10}">
  <ds:schemaRefs>
    <ds:schemaRef ds:uri="http://schemas.openxmlformats.org/officeDocument/2006/bibliography"/>
  </ds:schemaRefs>
</ds:datastoreItem>
</file>

<file path=customXml/itemProps4.xml><?xml version="1.0" encoding="utf-8"?>
<ds:datastoreItem xmlns:ds="http://schemas.openxmlformats.org/officeDocument/2006/customXml" ds:itemID="{D86DD750-C851-4D53-952F-BD573890E986}">
  <ds:schemaRefs>
    <ds:schemaRef ds:uri="http://schemas.microsoft.com/office/2006/metadata/properties"/>
    <ds:schemaRef ds:uri="http://schemas.microsoft.com/office/infopath/2007/PartnerControls"/>
    <ds:schemaRef ds:uri="329ad784-4cde-4839-8660-f838f573a915"/>
    <ds:schemaRef ds:uri="2dda5994-5b6c-430d-bd16-86ccbd2cc32f"/>
  </ds:schemaRefs>
</ds:datastoreItem>
</file>

<file path=docProps/app.xml><?xml version="1.0" encoding="utf-8"?>
<Properties xmlns="http://schemas.openxmlformats.org/officeDocument/2006/extended-properties" xmlns:vt="http://schemas.openxmlformats.org/officeDocument/2006/docPropsVTypes">
  <Template>Business Policy Template</Template>
  <TotalTime>30</TotalTime>
  <Pages>11</Pages>
  <Words>3809</Words>
  <Characters>21714</Characters>
  <Application>Microsoft Office Word</Application>
  <DocSecurity>0</DocSecurity>
  <Lines>180</Lines>
  <Paragraphs>50</Paragraphs>
  <ScaleCrop>false</ScaleCrop>
  <Company/>
  <LinksUpToDate>false</LinksUpToDate>
  <CharactersWithSpaces>25473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Charlesworth</dc:creator>
  <cp:keywords/>
  <dc:description/>
  <cp:lastModifiedBy>Hazel Puchtler</cp:lastModifiedBy>
  <cp:revision>27</cp:revision>
  <cp:lastPrinted>2025-10-21T16:21:00Z</cp:lastPrinted>
  <dcterms:created xsi:type="dcterms:W3CDTF">2026-09-03T10:02:00Z</dcterms:created>
  <dcterms:modified xsi:type="dcterms:W3CDTF">2026-09-10T10:56:00Z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0x0101001D68863D03D7674085A8A3FECE394D57</vt:lpwstr>
  </property>
  <property fmtid="{D5CDD505-2E9C-101B-9397-08002B2CF9AE}" pid="3" name="MediaServiceImageTags">
    <vt:lpwstr/>
  </property>
  <property fmtid="{D5CDD505-2E9C-101B-9397-08002B2CF9AE}" pid="5" name="docLang">
    <vt:lpwstr>en</vt:lpwstr>
  </property>
</Properties>
</file>